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115" w:type="dxa"/>
          <w:right w:w="115" w:type="dxa"/>
        </w:tblCellMar>
        <w:tblLook w:val="04A0" w:firstRow="1" w:lastRow="0" w:firstColumn="1" w:lastColumn="0" w:noHBand="0" w:noVBand="1"/>
      </w:tblPr>
      <w:tblGrid>
        <w:gridCol w:w="9638"/>
      </w:tblGrid>
      <w:tr w:rsidR="00745343" w:rsidRPr="00D80D7B" w14:paraId="6524A71E" w14:textId="77777777" w:rsidTr="007824C4">
        <w:tc>
          <w:tcPr>
            <w:tcW w:w="5000" w:type="pct"/>
            <w:shd w:val="clear" w:color="auto" w:fill="F2F2F2" w:themeFill="background1" w:themeFillShade="F2"/>
          </w:tcPr>
          <w:p w14:paraId="7FE090EC" w14:textId="7D609827" w:rsidR="00745343" w:rsidRPr="00D80D7B" w:rsidRDefault="00745343" w:rsidP="00A719F4">
            <w:pPr>
              <w:pStyle w:val="THTableHeading-Sprintlaw"/>
              <w:spacing w:before="200" w:after="200"/>
            </w:pPr>
            <w:r w:rsidRPr="00D80D7B">
              <w:t xml:space="preserve">Welcome to </w:t>
            </w:r>
            <w:r w:rsidR="00F75C6E">
              <w:t>Luxe Minute</w:t>
            </w:r>
            <w:r w:rsidR="00857D5E">
              <w:t>!</w:t>
            </w:r>
            <w:r w:rsidR="002D790D" w:rsidRPr="00D80D7B" w:rsidDel="002D790D">
              <w:t xml:space="preserve"> </w:t>
            </w:r>
          </w:p>
        </w:tc>
      </w:tr>
    </w:tbl>
    <w:p w14:paraId="4A2C0DA1" w14:textId="6BCEEBB7" w:rsidR="00745343" w:rsidRPr="00D80D7B" w:rsidRDefault="002157E9" w:rsidP="00745343">
      <w:pPr>
        <w:pStyle w:val="BTBodyText-Sprintlaw"/>
      </w:pPr>
      <w:r>
        <w:rPr>
          <w:b/>
        </w:rPr>
        <w:t>ABOUT THESE TERMS</w:t>
      </w:r>
    </w:p>
    <w:p w14:paraId="0DAFC6F6" w14:textId="3D24AC0B" w:rsidR="004A5B9C" w:rsidRDefault="004A5B9C" w:rsidP="004A5B9C">
      <w:pPr>
        <w:pStyle w:val="BTBodyText-Sprintlaw"/>
      </w:pPr>
      <w:r w:rsidRPr="004A5B9C">
        <w:t>Luxe Minute operates an online marketplace through its mobile application (</w:t>
      </w:r>
      <w:r w:rsidRPr="004A5B9C">
        <w:rPr>
          <w:b/>
          <w:bCs/>
        </w:rPr>
        <w:t>App</w:t>
      </w:r>
      <w:r w:rsidRPr="004A5B9C">
        <w:t xml:space="preserve">) which enables customers to search for, identify, book and pay for available wellness, beauty, fitness and related </w:t>
      </w:r>
      <w:r w:rsidR="00D03AB3">
        <w:t>Platform Services</w:t>
      </w:r>
      <w:r w:rsidRPr="004A5B9C">
        <w:t xml:space="preserve"> offered by independent third-party service providers (</w:t>
      </w:r>
      <w:r w:rsidR="00503383">
        <w:rPr>
          <w:b/>
          <w:bCs/>
        </w:rPr>
        <w:t>Platform</w:t>
      </w:r>
      <w:r w:rsidR="00D03AB3">
        <w:rPr>
          <w:b/>
          <w:bCs/>
        </w:rPr>
        <w:t xml:space="preserve"> Services</w:t>
      </w:r>
      <w:r w:rsidRPr="004A5B9C">
        <w:t xml:space="preserve">). </w:t>
      </w:r>
    </w:p>
    <w:p w14:paraId="36342F7D" w14:textId="3DA5B724" w:rsidR="00C53E55" w:rsidRDefault="004A5B9C" w:rsidP="004A5B9C">
      <w:pPr>
        <w:pStyle w:val="BTBodyText-Sprintlaw"/>
      </w:pPr>
      <w:r w:rsidRPr="004A5B9C">
        <w:t>These terms and conditions (</w:t>
      </w:r>
      <w:r w:rsidRPr="004A5B9C">
        <w:rPr>
          <w:b/>
          <w:bCs/>
        </w:rPr>
        <w:t>Terms</w:t>
      </w:r>
      <w:r w:rsidRPr="004A5B9C">
        <w:t xml:space="preserve">) govern your access to and use of the App and </w:t>
      </w:r>
      <w:r w:rsidR="00503383">
        <w:t>Platform</w:t>
      </w:r>
      <w:r w:rsidR="00D03AB3">
        <w:t xml:space="preserve"> Services</w:t>
      </w:r>
      <w:r w:rsidRPr="004A5B9C">
        <w:t xml:space="preserve">. By creating an Account, accessing or using the App, making a Booking or otherwise accepting the benefit of any part of the </w:t>
      </w:r>
      <w:r w:rsidR="00503383">
        <w:t>Platform</w:t>
      </w:r>
      <w:r w:rsidR="00D03AB3">
        <w:t xml:space="preserve"> Services</w:t>
      </w:r>
      <w:r w:rsidRPr="004A5B9C">
        <w:t xml:space="preserve">, you agree to be bound by these Terms, which form a binding contractual agreement between you </w:t>
      </w:r>
      <w:r w:rsidR="00AC46AB">
        <w:t xml:space="preserve">and </w:t>
      </w:r>
      <w:r w:rsidR="00F75C6E" w:rsidRPr="00F75C6E">
        <w:t>Shelley Bolton Pty Ltd</w:t>
      </w:r>
      <w:r w:rsidR="00F75C6E">
        <w:t xml:space="preserve"> trading as Luxe Minute</w:t>
      </w:r>
      <w:r w:rsidR="00F75C6E" w:rsidRPr="00F75C6E">
        <w:t xml:space="preserve"> </w:t>
      </w:r>
      <w:r w:rsidR="00F75C6E">
        <w:t xml:space="preserve">(ABN </w:t>
      </w:r>
      <w:r w:rsidR="00F75C6E" w:rsidRPr="00F75C6E">
        <w:t>62 701 347 891</w:t>
      </w:r>
      <w:r w:rsidR="00F75C6E">
        <w:t xml:space="preserve">) </w:t>
      </w:r>
      <w:r w:rsidRPr="004A5B9C">
        <w:t>(</w:t>
      </w:r>
      <w:r w:rsidRPr="00F75C6E">
        <w:rPr>
          <w:b/>
          <w:bCs/>
        </w:rPr>
        <w:t>Luxe Minute, we, us or our</w:t>
      </w:r>
      <w:r w:rsidRPr="004A5B9C">
        <w:t xml:space="preserve">). </w:t>
      </w:r>
    </w:p>
    <w:p w14:paraId="1765ED6E" w14:textId="2C8F1B11" w:rsidR="00C53E55" w:rsidRDefault="00C53E55" w:rsidP="004A5B9C">
      <w:pPr>
        <w:pStyle w:val="BTBodyText-Sprintlaw"/>
      </w:pPr>
      <w:r w:rsidRPr="00C53E55">
        <w:t>You can view the current version of these Terms in the App and at</w:t>
      </w:r>
      <w:r w:rsidR="004217DA">
        <w:t xml:space="preserve"> </w:t>
      </w:r>
      <w:hyperlink r:id="rId14" w:history="1">
        <w:r w:rsidR="004217DA" w:rsidRPr="00C0788B">
          <w:rPr>
            <w:rStyle w:val="Hyperlink"/>
          </w:rPr>
          <w:t>https://www.luxeminute.com.au/</w:t>
        </w:r>
      </w:hyperlink>
      <w:r w:rsidR="004217DA">
        <w:t xml:space="preserve"> </w:t>
      </w:r>
      <w:r w:rsidRPr="00C53E55">
        <w:t>(</w:t>
      </w:r>
      <w:r w:rsidRPr="00C53E55">
        <w:rPr>
          <w:b/>
          <w:bCs/>
        </w:rPr>
        <w:t>Website</w:t>
      </w:r>
      <w:r w:rsidRPr="00C53E55">
        <w:t>). Please read these Terms carefully before you use the App.</w:t>
      </w:r>
    </w:p>
    <w:p w14:paraId="71D9D095" w14:textId="6E533D01" w:rsidR="004A5B9C" w:rsidRDefault="004A5B9C" w:rsidP="004A5B9C">
      <w:pPr>
        <w:pStyle w:val="BTBodyText-Sprintlaw"/>
      </w:pPr>
      <w:r w:rsidRPr="004A5B9C">
        <w:t xml:space="preserve">Luxe Minute provides the </w:t>
      </w:r>
      <w:r w:rsidR="00503383">
        <w:t>Platform</w:t>
      </w:r>
      <w:r w:rsidR="00D03AB3">
        <w:t xml:space="preserve"> Services</w:t>
      </w:r>
      <w:r w:rsidRPr="004A5B9C">
        <w:t xml:space="preserve"> only. The underlying </w:t>
      </w:r>
      <w:r w:rsidR="00D03AB3">
        <w:t>Platform Services</w:t>
      </w:r>
      <w:r w:rsidRPr="004A5B9C">
        <w:t xml:space="preserve"> advertised and booked through the App (</w:t>
      </w:r>
      <w:r w:rsidR="00D03AB3">
        <w:t>Platform Services</w:t>
      </w:r>
      <w:r w:rsidRPr="004A5B9C">
        <w:t>) are provided by independent third-party service providers (</w:t>
      </w:r>
      <w:r w:rsidRPr="004A5B9C">
        <w:rPr>
          <w:b/>
          <w:bCs/>
        </w:rPr>
        <w:t>Providers</w:t>
      </w:r>
      <w:r w:rsidRPr="004A5B9C">
        <w:t xml:space="preserve">). Unless expressly stated otherwise, Luxe Minute does not itself provide the </w:t>
      </w:r>
      <w:r w:rsidR="00D03AB3">
        <w:t>Platform Services</w:t>
      </w:r>
      <w:r w:rsidRPr="004A5B9C">
        <w:t xml:space="preserve">. </w:t>
      </w:r>
    </w:p>
    <w:p w14:paraId="194B1A23" w14:textId="79AEF6E2" w:rsidR="004A5B9C" w:rsidRDefault="004A5B9C" w:rsidP="004A5B9C">
      <w:pPr>
        <w:pStyle w:val="BTBodyText-Sprintlaw"/>
      </w:pPr>
      <w:r w:rsidRPr="004A5B9C">
        <w:t>If you do not agree to these Terms, you must not access or use the App.</w:t>
      </w:r>
      <w:r w:rsidR="00C53E55">
        <w:t xml:space="preserve"> </w:t>
      </w:r>
      <w:r w:rsidR="00C53E55" w:rsidRPr="00C53E55">
        <w:t xml:space="preserve">We may update these Terms from time to time to reflect changes to the App, the </w:t>
      </w:r>
      <w:r w:rsidR="00503383">
        <w:t>Platform</w:t>
      </w:r>
      <w:r w:rsidR="00D03AB3">
        <w:t xml:space="preserve"> Services</w:t>
      </w:r>
      <w:r w:rsidR="00C53E55" w:rsidRPr="00C53E55">
        <w:t>, our business practices or applicable law. If we make a change that materially affects your rights or obligations, we will take reasonable steps to notify you before the change takes effect, including through the App or using the contact details associated with your Account. Unless otherwise stated, updated Terms will apply from the date they are published or otherwise notified to you and will not retrospectively change the terms applying to a Confirmed Booking made before that date, unless required by law or agreed with you.</w:t>
      </w:r>
    </w:p>
    <w:p w14:paraId="290DA593" w14:textId="323915DD" w:rsidR="00AC46AB" w:rsidRPr="00D80D7B" w:rsidRDefault="00AC46AB" w:rsidP="00745343">
      <w:pPr>
        <w:pStyle w:val="BTBodyText-Sprintlaw"/>
      </w:pPr>
      <w:r w:rsidRPr="00AC46AB">
        <w:t>The App may be made available through the Apple App Store, Google Play Store or another third-party application marketplace. If you download or access the App through a third-party application marketplace, your use of the App may also be subject to the applicable terms and conditions of that marketplace.</w:t>
      </w:r>
    </w:p>
    <w:p w14:paraId="597B6150" w14:textId="2A4B6F72" w:rsidR="00745343" w:rsidRPr="00D80D7B" w:rsidRDefault="00745343" w:rsidP="00314BBB">
      <w:pPr>
        <w:pStyle w:val="L1Level1Heading-Sprintlaw"/>
      </w:pPr>
      <w:bookmarkStart w:id="0" w:name="_Toc8723495"/>
      <w:r w:rsidRPr="00D80D7B">
        <w:t>ELIGIBILITY</w:t>
      </w:r>
      <w:bookmarkEnd w:id="0"/>
    </w:p>
    <w:p w14:paraId="04DA2FEE" w14:textId="4734EB58" w:rsidR="00F75C6E" w:rsidRDefault="003A5D05" w:rsidP="003A5D05">
      <w:pPr>
        <w:pStyle w:val="L4Level4-Sprintlaw"/>
      </w:pPr>
      <w:r w:rsidRPr="003A5D05">
        <w:t>You must be at least 18 years old to create and use an Account independently. If you are under 18 years old, you may only access or use the App with the consent and supervision of your parent or legal guardian and where the relevant Service is available to persons of your age.</w:t>
      </w:r>
    </w:p>
    <w:p w14:paraId="486C4958" w14:textId="77777777" w:rsidR="00AC46AB" w:rsidRDefault="00AC46AB" w:rsidP="00AC46AB">
      <w:pPr>
        <w:pStyle w:val="L4Level4-Sprintlaw"/>
      </w:pPr>
      <w:r w:rsidRPr="00AC46AB">
        <w:t xml:space="preserve">If you are a parent or legal guardian who permits a person under 18 years old to access or use the App, you are responsible for their use of the App and for ensuring that they comply with these Terms. </w:t>
      </w:r>
    </w:p>
    <w:p w14:paraId="2502FFE8" w14:textId="383EFD0E" w:rsidR="00AC46AB" w:rsidRDefault="00AC46AB" w:rsidP="00AC46AB">
      <w:pPr>
        <w:pStyle w:val="L4Level4-Sprintlaw"/>
      </w:pPr>
      <w:r w:rsidRPr="00AC46AB">
        <w:t xml:space="preserve">Certain </w:t>
      </w:r>
      <w:r w:rsidR="00D03AB3">
        <w:t>Platform Services</w:t>
      </w:r>
      <w:r w:rsidRPr="00AC46AB">
        <w:t xml:space="preserve"> may be subject to additional age, eligibility, health, medical, consent or other requirements imposed by the relevant Provider or applicable law. You are responsible for reviewing and satisfying those requirements before making a Booking. If you are accessing or using the App in connection with a Service for a person under 18 years old, you are responsible for ensuring that they satisfy those requirements and for providing any parental or guardian consent required by the relevant Provider or applicable law. </w:t>
      </w:r>
    </w:p>
    <w:p w14:paraId="6EE37FB0" w14:textId="5100C143" w:rsidR="00745343" w:rsidRPr="00D80D7B" w:rsidRDefault="00AC46AB" w:rsidP="00AC46AB">
      <w:pPr>
        <w:pStyle w:val="L4Level4-Sprintlaw"/>
      </w:pPr>
      <w:r w:rsidRPr="00AC46AB">
        <w:t>Luxe Minute does not determine whether a particular Service is appropriate or suitable for you or any person on whose behalf you make a Booking. Where appropriate having regard to the nature of the Service, you should obtain appropriate professional or medical advice before making or attending a Booking.</w:t>
      </w:r>
    </w:p>
    <w:p w14:paraId="28A66C23" w14:textId="77777777" w:rsidR="00745343" w:rsidRPr="00D80D7B" w:rsidRDefault="00745343" w:rsidP="00504A41">
      <w:pPr>
        <w:pStyle w:val="L1Level1Heading-Sprintlaw"/>
      </w:pPr>
      <w:bookmarkStart w:id="1" w:name="_Toc8723496"/>
      <w:bookmarkStart w:id="2" w:name="_Ref90464302"/>
      <w:bookmarkStart w:id="3" w:name="_Ref90549582"/>
      <w:r w:rsidRPr="00D80D7B">
        <w:t>ACCOUNTS</w:t>
      </w:r>
      <w:bookmarkEnd w:id="1"/>
      <w:bookmarkEnd w:id="2"/>
      <w:bookmarkEnd w:id="3"/>
    </w:p>
    <w:p w14:paraId="138F5575" w14:textId="42F4A6B0" w:rsidR="00745343" w:rsidRPr="00D80D7B" w:rsidRDefault="00F75C6E" w:rsidP="00E23459">
      <w:pPr>
        <w:pStyle w:val="L4Level4-Sprintlaw"/>
      </w:pPr>
      <w:r w:rsidRPr="00F75C6E">
        <w:t>Accounts are free to create.</w:t>
      </w:r>
      <w:r>
        <w:t xml:space="preserve"> </w:t>
      </w:r>
      <w:r w:rsidRPr="00F75C6E">
        <w:t>In order to access certain functionality of the App, including making a Booking, you may be required to register for an account through the App (</w:t>
      </w:r>
      <w:r w:rsidRPr="00F75C6E">
        <w:rPr>
          <w:b/>
          <w:bCs/>
        </w:rPr>
        <w:t>Account</w:t>
      </w:r>
      <w:r w:rsidRPr="00F75C6E">
        <w:t xml:space="preserve">). </w:t>
      </w:r>
    </w:p>
    <w:p w14:paraId="4A2D3983" w14:textId="25F29DFA" w:rsidR="002E18BC" w:rsidRDefault="00745343" w:rsidP="00E23459">
      <w:pPr>
        <w:pStyle w:val="L4Level4-Sprintlaw"/>
      </w:pPr>
      <w:r w:rsidRPr="00D80D7B">
        <w:t xml:space="preserve">As part of the Account registration process and as part of your continued use of the </w:t>
      </w:r>
      <w:r w:rsidR="00DD306C">
        <w:t>App</w:t>
      </w:r>
      <w:r w:rsidRPr="00D80D7B">
        <w:t xml:space="preserve">, you </w:t>
      </w:r>
      <w:r w:rsidR="0042660D">
        <w:t xml:space="preserve">may be </w:t>
      </w:r>
      <w:r w:rsidRPr="00D80D7B">
        <w:t xml:space="preserve">required to provide personal information and details, such as your email address, first and last name, preferred username, a secure password, billing, postal and </w:t>
      </w:r>
      <w:r w:rsidRPr="00D80D7B">
        <w:lastRenderedPageBreak/>
        <w:t>physical addresses, mobile phone number</w:t>
      </w:r>
      <w:r w:rsidR="00D01A27">
        <w:t>, location information, service preferences</w:t>
      </w:r>
      <w:r w:rsidRPr="00D80D7B">
        <w:t xml:space="preserve"> and other information as determined by </w:t>
      </w:r>
      <w:r w:rsidR="00F75C6E">
        <w:t>Luxe Minute</w:t>
      </w:r>
      <w:r w:rsidRPr="00D80D7B">
        <w:t xml:space="preserve"> from time to time.</w:t>
      </w:r>
      <w:r w:rsidR="00BC71F7">
        <w:t xml:space="preserve"> </w:t>
      </w:r>
    </w:p>
    <w:p w14:paraId="0A09BD0F" w14:textId="1CCFD267" w:rsidR="00745343" w:rsidRPr="00BC71F7" w:rsidRDefault="00F75C6E" w:rsidP="00E23459">
      <w:pPr>
        <w:pStyle w:val="L4Level4-Sprintlaw"/>
      </w:pPr>
      <w:r w:rsidRPr="00F75C6E">
        <w:t>You warrant that any information you provide to Luxe Minute in connection with your Account or use of the App is accurate, complete and up to date, and you must promptly update that information if it changes.</w:t>
      </w:r>
    </w:p>
    <w:p w14:paraId="18D9B4C0" w14:textId="54B12367" w:rsidR="0029478C" w:rsidRDefault="0029478C" w:rsidP="00E23459">
      <w:pPr>
        <w:pStyle w:val="L4Level4-Sprintlaw"/>
      </w:pPr>
      <w:r w:rsidRPr="0029478C">
        <w:t>You are responsible for maintaining the confidentiality and security of your Account and login credentials and for all activity undertaken through your Account. You must immediately notify Luxe Minute if you become aware of any unauthorised access to or use of your Account.</w:t>
      </w:r>
    </w:p>
    <w:p w14:paraId="32A694E2" w14:textId="5298C31C" w:rsidR="00745343" w:rsidRPr="001A337F" w:rsidRDefault="00A90627" w:rsidP="00E23459">
      <w:pPr>
        <w:pStyle w:val="L4Level4-Sprintlaw"/>
      </w:pPr>
      <w:r w:rsidRPr="001A337F">
        <w:t xml:space="preserve">You </w:t>
      </w:r>
      <w:r w:rsidR="00AC46AB" w:rsidRPr="001A337F">
        <w:t>may be able to register for or access your Account using a third-party account made available through the App, such as an Apple, Google, Facebook or other supported account (</w:t>
      </w:r>
      <w:r w:rsidR="00AC46AB" w:rsidRPr="001A337F">
        <w:rPr>
          <w:b/>
          <w:bCs/>
        </w:rPr>
        <w:t>Third Party Account</w:t>
      </w:r>
      <w:r w:rsidR="00AC46AB" w:rsidRPr="001A337F">
        <w:t>). If you use a Third Party Account, you authorise Luxe Minute to access the information made available to Luxe Minute by that third party in accordance with the permissions you grant.</w:t>
      </w:r>
    </w:p>
    <w:p w14:paraId="4026E180" w14:textId="258C705C" w:rsidR="00745343" w:rsidRPr="00D80D7B" w:rsidRDefault="00F75C6E" w:rsidP="00E23459">
      <w:pPr>
        <w:pStyle w:val="L4Level4-Sprintlaw"/>
      </w:pPr>
      <w:r w:rsidRPr="00F75C6E">
        <w:t>Luxe Minute may refuse to create, or may suspend, restrict or cancel, an Account where Luxe Minute reasonably considers this necessary to protect the App, Luxe Minute, a Provider, another user or a third party, prevent fraud or misuse, comply with applicable law or where you have breached or are reasonably suspected of breaching these Terms.</w:t>
      </w:r>
    </w:p>
    <w:p w14:paraId="642DDD32" w14:textId="149FA695" w:rsidR="000F0ED5" w:rsidRDefault="00D03AB3" w:rsidP="00314BBB">
      <w:pPr>
        <w:pStyle w:val="L1Level1Heading-Sprintlaw"/>
      </w:pPr>
      <w:bookmarkStart w:id="4" w:name="_Ref519525650"/>
      <w:bookmarkStart w:id="5" w:name="_Toc8723497"/>
      <w:r>
        <w:t>PLATFORM SERVICES</w:t>
      </w:r>
    </w:p>
    <w:p w14:paraId="00FF8397" w14:textId="430BB2C8" w:rsidR="00D56F6A" w:rsidRDefault="0029478C" w:rsidP="00FE1467">
      <w:pPr>
        <w:pStyle w:val="L2Level2Sub-Heading-Sprintlaw"/>
      </w:pPr>
      <w:r>
        <w:t>PLATFORM</w:t>
      </w:r>
      <w:r w:rsidR="00D049B3">
        <w:t xml:space="preserve"> </w:t>
      </w:r>
      <w:r w:rsidR="00D03AB3">
        <w:t>SERVICES</w:t>
      </w:r>
    </w:p>
    <w:p w14:paraId="6B6E121C" w14:textId="55CDF2B9" w:rsidR="00F75C6E" w:rsidRDefault="00F75C6E" w:rsidP="00F75C6E">
      <w:pPr>
        <w:pStyle w:val="L4Level4-Sprintlaw"/>
      </w:pPr>
      <w:r w:rsidRPr="00F75C6E">
        <w:t xml:space="preserve">Luxe Minute operates an online marketplace which enables Providers to make </w:t>
      </w:r>
      <w:r w:rsidR="001A337F">
        <w:t>Available Appointments</w:t>
      </w:r>
      <w:r w:rsidRPr="00F75C6E">
        <w:t xml:space="preserve"> for </w:t>
      </w:r>
      <w:r w:rsidR="00D03AB3">
        <w:t>Platform Services</w:t>
      </w:r>
      <w:r w:rsidRPr="00F75C6E">
        <w:t xml:space="preserve"> and </w:t>
      </w:r>
      <w:r w:rsidR="001A337F" w:rsidRPr="001A337F">
        <w:t>enables you to search for, identify, book and pay for those appointments through the App.</w:t>
      </w:r>
    </w:p>
    <w:p w14:paraId="1BE7A1F7" w14:textId="308628B5" w:rsidR="00F75C6E" w:rsidRDefault="00F75C6E" w:rsidP="00F75C6E">
      <w:pPr>
        <w:pStyle w:val="L4Level4-Sprintlaw"/>
      </w:pPr>
      <w:r w:rsidRPr="00F75C6E">
        <w:t xml:space="preserve">Luxe Minute provides the </w:t>
      </w:r>
      <w:r w:rsidR="00503383">
        <w:t>Platform</w:t>
      </w:r>
      <w:r w:rsidR="00D03AB3">
        <w:t xml:space="preserve"> Services</w:t>
      </w:r>
      <w:r w:rsidRPr="00F75C6E">
        <w:t xml:space="preserve"> only. Unless expressly stated otherwise, Luxe Minute does not itself provide, perform or supervise any </w:t>
      </w:r>
      <w:r w:rsidR="00D03AB3">
        <w:t>Platform Services</w:t>
      </w:r>
      <w:r w:rsidRPr="00F75C6E">
        <w:t xml:space="preserve"> advertised or supplied through the App. </w:t>
      </w:r>
    </w:p>
    <w:p w14:paraId="1DE71060" w14:textId="071D0DAD" w:rsidR="00D049B3" w:rsidRDefault="00D03AB3" w:rsidP="00F75C6E">
      <w:pPr>
        <w:pStyle w:val="L4Level4-Sprintlaw"/>
      </w:pPr>
      <w:r>
        <w:t>Platform Services</w:t>
      </w:r>
      <w:r w:rsidR="00F75C6E" w:rsidRPr="00F75C6E">
        <w:t xml:space="preserve"> are independently offered and supplied by the relevant Provider. The Provider is responsible for determining the nature, availability, duration and price of its </w:t>
      </w:r>
      <w:r>
        <w:t>Platform Services</w:t>
      </w:r>
      <w:r w:rsidR="00F75C6E" w:rsidRPr="00F75C6E">
        <w:t xml:space="preserve"> and for providing the information displayed in connection with those </w:t>
      </w:r>
      <w:r>
        <w:t>Platform Services</w:t>
      </w:r>
      <w:r w:rsidR="00F75C6E" w:rsidRPr="00F75C6E">
        <w:t>, subject to any functionality or requirements of the App.</w:t>
      </w:r>
    </w:p>
    <w:p w14:paraId="69AC2888" w14:textId="7012CDC5" w:rsidR="00F75C6E" w:rsidRDefault="00F75C6E" w:rsidP="00F75C6E">
      <w:pPr>
        <w:pStyle w:val="L4Level4-Sprintlaw"/>
      </w:pPr>
      <w:r w:rsidRPr="00F75C6E">
        <w:t xml:space="preserve">The App may use your device location or a location selected by you to identify Providers and </w:t>
      </w:r>
      <w:r w:rsidR="001A337F">
        <w:t>Available Appointments</w:t>
      </w:r>
      <w:r w:rsidRPr="00F75C6E">
        <w:t xml:space="preserve"> within a specified geographic area. Search results, availability and the order in which Providers or </w:t>
      </w:r>
      <w:r w:rsidR="00D03AB3">
        <w:t>Platform Services</w:t>
      </w:r>
      <w:r w:rsidRPr="00F75C6E">
        <w:t xml:space="preserve"> are displayed may vary based on your location, selected preferences, appointment availability and other functionality of the App.</w:t>
      </w:r>
    </w:p>
    <w:p w14:paraId="60F58DAE" w14:textId="1968CBE2" w:rsidR="00F75C6E" w:rsidRPr="00BC71F7" w:rsidRDefault="00F75C6E" w:rsidP="00F75C6E">
      <w:pPr>
        <w:pStyle w:val="L4Level4-Sprintlaw"/>
      </w:pPr>
      <w:r w:rsidRPr="00F75C6E">
        <w:t xml:space="preserve">Luxe Minute does not guarantee that all Providers, </w:t>
      </w:r>
      <w:r w:rsidR="00D03AB3">
        <w:t>Platform Services</w:t>
      </w:r>
      <w:r w:rsidRPr="00F75C6E">
        <w:t xml:space="preserve"> or </w:t>
      </w:r>
      <w:r w:rsidR="001A337F">
        <w:t>Available Appointments</w:t>
      </w:r>
      <w:r w:rsidRPr="00F75C6E">
        <w:t xml:space="preserve"> in a particular geographic area will be displayed through the App.</w:t>
      </w:r>
    </w:p>
    <w:p w14:paraId="572C5858" w14:textId="521C4DB2" w:rsidR="00D56F6A" w:rsidRDefault="001A337F" w:rsidP="008E4F97">
      <w:pPr>
        <w:pStyle w:val="L2Level2Sub-Heading-Sprintlaw"/>
      </w:pPr>
      <w:r>
        <w:t>AVAILABLE APPOINTMENTS</w:t>
      </w:r>
      <w:r w:rsidR="0029478C">
        <w:t xml:space="preserve"> AND BOOKINGS</w:t>
      </w:r>
      <w:r w:rsidR="00FE1467">
        <w:t xml:space="preserve"> </w:t>
      </w:r>
    </w:p>
    <w:p w14:paraId="3636BBCC" w14:textId="2AB72F92" w:rsidR="00F75C6E" w:rsidRDefault="0029478C" w:rsidP="00F75C6E">
      <w:pPr>
        <w:pStyle w:val="L4Level4-Sprintlaw"/>
      </w:pPr>
      <w:r w:rsidRPr="0029478C">
        <w:t xml:space="preserve"> </w:t>
      </w:r>
      <w:r w:rsidR="00F75C6E" w:rsidRPr="00F75C6E">
        <w:t xml:space="preserve">Providers may make available appointment times for </w:t>
      </w:r>
      <w:r w:rsidR="00D03AB3">
        <w:t>Platform Services</w:t>
      </w:r>
      <w:r w:rsidR="00F75C6E" w:rsidRPr="00F75C6E">
        <w:t xml:space="preserve"> through the App (</w:t>
      </w:r>
      <w:r w:rsidR="001A337F">
        <w:rPr>
          <w:b/>
          <w:bCs/>
        </w:rPr>
        <w:t>Available Appointments</w:t>
      </w:r>
      <w:r w:rsidR="00F75C6E" w:rsidRPr="00F75C6E">
        <w:t xml:space="preserve">). </w:t>
      </w:r>
    </w:p>
    <w:p w14:paraId="4A73299E" w14:textId="77777777" w:rsidR="00F75C6E" w:rsidRDefault="00F75C6E" w:rsidP="00F75C6E">
      <w:pPr>
        <w:pStyle w:val="L4Level4-Sprintlaw"/>
      </w:pPr>
      <w:r w:rsidRPr="00F75C6E">
        <w:t xml:space="preserve">The availability, timing, location, description and other information relating to an Available Appointment is based on information provided by, or obtained through systems operated or used by, the relevant Provider. </w:t>
      </w:r>
    </w:p>
    <w:p w14:paraId="097F88A5" w14:textId="77777777" w:rsidR="00F75C6E" w:rsidRDefault="00F75C6E" w:rsidP="00F75C6E">
      <w:pPr>
        <w:pStyle w:val="L4Level4-Sprintlaw"/>
      </w:pPr>
      <w:r w:rsidRPr="00F75C6E">
        <w:t xml:space="preserve">You may select an Available Appointment and complete the booking and payment process through the App (Booking). </w:t>
      </w:r>
    </w:p>
    <w:p w14:paraId="3FE775D0" w14:textId="77777777" w:rsidR="00F75C6E" w:rsidRDefault="00F75C6E" w:rsidP="00F75C6E">
      <w:pPr>
        <w:pStyle w:val="L4Level4-Sprintlaw"/>
      </w:pPr>
      <w:r w:rsidRPr="00F75C6E">
        <w:t>A Booking is confirmed when you receive confirmation through the App, email, SMS or other functionality made available by Luxe Minute (</w:t>
      </w:r>
      <w:r w:rsidRPr="001876D8">
        <w:rPr>
          <w:b/>
          <w:bCs/>
        </w:rPr>
        <w:t>Confirmed Booking</w:t>
      </w:r>
      <w:r w:rsidRPr="00F75C6E">
        <w:t xml:space="preserve">). </w:t>
      </w:r>
    </w:p>
    <w:p w14:paraId="3380E42F" w14:textId="77777777" w:rsidR="00F75C6E" w:rsidRDefault="00F75C6E" w:rsidP="00F75C6E">
      <w:pPr>
        <w:pStyle w:val="L4Level4-Sprintlaw"/>
      </w:pPr>
      <w:r w:rsidRPr="00F75C6E">
        <w:t xml:space="preserve">Once a Confirmed Booking is made, the relevant Provider is responsible for providing the Service described in the Booking at the confirmed date, time, location and price. </w:t>
      </w:r>
    </w:p>
    <w:p w14:paraId="54D9C9AC" w14:textId="77777777" w:rsidR="00F75C6E" w:rsidRDefault="00F75C6E" w:rsidP="00F75C6E">
      <w:pPr>
        <w:pStyle w:val="L4Level4-Sprintlaw"/>
      </w:pPr>
      <w:r w:rsidRPr="00F75C6E">
        <w:lastRenderedPageBreak/>
        <w:t xml:space="preserve">You are responsible for reviewing all details of a Booking before confirming and paying for it, including the Provider, Service, date, time, location, price and any requirements or restrictions displayed through the App. </w:t>
      </w:r>
    </w:p>
    <w:p w14:paraId="36172595" w14:textId="77777777" w:rsidR="00F75C6E" w:rsidRDefault="00F75C6E" w:rsidP="00F75C6E">
      <w:pPr>
        <w:pStyle w:val="L4Level4-Sprintlaw"/>
      </w:pPr>
      <w:r w:rsidRPr="00F75C6E">
        <w:t xml:space="preserve">Luxe Minute facilitates the Booking and payment transaction between you and the </w:t>
      </w:r>
      <w:proofErr w:type="gramStart"/>
      <w:r w:rsidRPr="00F75C6E">
        <w:t>Provider, but</w:t>
      </w:r>
      <w:proofErr w:type="gramEnd"/>
      <w:r w:rsidRPr="00F75C6E">
        <w:t xml:space="preserve"> is not the supplier of the underlying Service. </w:t>
      </w:r>
    </w:p>
    <w:p w14:paraId="6872FD13" w14:textId="0F3D19E5" w:rsidR="00157DBD" w:rsidRDefault="00F75C6E" w:rsidP="00F75C6E">
      <w:pPr>
        <w:pStyle w:val="L4Level4-Sprintlaw"/>
      </w:pPr>
      <w:r w:rsidRPr="00F75C6E">
        <w:t>Luxe Minute does not guarantee that any particular Provider, Service or Available Appointment will be available at any particular time.</w:t>
      </w:r>
    </w:p>
    <w:p w14:paraId="2A077162" w14:textId="71BC1E49" w:rsidR="0029478C" w:rsidRDefault="00D03AB3" w:rsidP="0029478C">
      <w:pPr>
        <w:pStyle w:val="L2Level2Sub-Heading-Sprintlaw"/>
      </w:pPr>
      <w:r>
        <w:t>PLATFORM SERVICES</w:t>
      </w:r>
    </w:p>
    <w:p w14:paraId="5FBF80DA" w14:textId="77777777" w:rsidR="00F75C6E" w:rsidRDefault="00F75C6E" w:rsidP="00F75C6E">
      <w:pPr>
        <w:pStyle w:val="L4Level4-Sprintlaw"/>
      </w:pPr>
      <w:r w:rsidRPr="00F75C6E">
        <w:t xml:space="preserve">The agreement for the provision of a Service is between you and the relevant Provider. Luxe Minute is not a party to that agreement merely because the Booking, payment or other transaction is facilitated through the App. </w:t>
      </w:r>
    </w:p>
    <w:p w14:paraId="314CAE21" w14:textId="77777777" w:rsidR="00F75C6E" w:rsidRDefault="00F75C6E" w:rsidP="00F75C6E">
      <w:pPr>
        <w:pStyle w:val="L4Level4-Sprintlaw"/>
      </w:pPr>
      <w:r w:rsidRPr="00F75C6E">
        <w:t xml:space="preserve">Providers are independent businesses and are not employees, agents, partners, representatives or subcontractors of Luxe Minute. </w:t>
      </w:r>
    </w:p>
    <w:p w14:paraId="66DE84C5" w14:textId="77777777" w:rsidR="00F75C6E" w:rsidRDefault="00F75C6E" w:rsidP="00F75C6E">
      <w:pPr>
        <w:pStyle w:val="L4Level4-Sprintlaw"/>
      </w:pPr>
      <w:r w:rsidRPr="00F75C6E">
        <w:t xml:space="preserve">Luxe Minute does not direct or control the manner in which a Provider performs a Service. </w:t>
      </w:r>
    </w:p>
    <w:p w14:paraId="49A7967D" w14:textId="1FCEC8A0" w:rsidR="0029478C" w:rsidRDefault="00F75C6E" w:rsidP="00F75C6E">
      <w:pPr>
        <w:pStyle w:val="L4Level4-Sprintlaw"/>
      </w:pPr>
      <w:r w:rsidRPr="00F75C6E">
        <w:t xml:space="preserve">The Provider is responsible for the performance, quality, safety and suitability of its </w:t>
      </w:r>
      <w:r w:rsidR="00D03AB3">
        <w:t>Platform Services</w:t>
      </w:r>
      <w:r w:rsidRPr="00F75C6E">
        <w:t xml:space="preserve"> and for maintaining any licences, registrations, qualifications, insurances and other requirements applicable to those </w:t>
      </w:r>
      <w:r w:rsidR="00D03AB3">
        <w:t>Platform Services</w:t>
      </w:r>
      <w:r w:rsidRPr="00F75C6E">
        <w:t>.</w:t>
      </w:r>
    </w:p>
    <w:p w14:paraId="357016D2" w14:textId="77777777" w:rsidR="00F75C6E" w:rsidRDefault="00F75C6E" w:rsidP="00F75C6E">
      <w:pPr>
        <w:pStyle w:val="L4Level4-Sprintlaw"/>
      </w:pPr>
      <w:r w:rsidRPr="00F75C6E">
        <w:t xml:space="preserve">Information regarding a Provider or Service displayed through the App may be supplied by the Provider or obtained through systems integrated with the App. Luxe Minute may facilitate the display of that information but does not independently verify all Provider information unless expressly stated otherwise. </w:t>
      </w:r>
    </w:p>
    <w:p w14:paraId="0AF519E3" w14:textId="6218316F" w:rsidR="0029478C" w:rsidRDefault="00F75C6E" w:rsidP="00F75C6E">
      <w:pPr>
        <w:pStyle w:val="L4Level4-Sprintlaw"/>
      </w:pPr>
      <w:r w:rsidRPr="00F75C6E">
        <w:t xml:space="preserve">Nothing in the App or </w:t>
      </w:r>
      <w:r w:rsidR="00503383">
        <w:t>Platform</w:t>
      </w:r>
      <w:r w:rsidR="00D03AB3">
        <w:t xml:space="preserve"> Services</w:t>
      </w:r>
      <w:r w:rsidRPr="00F75C6E">
        <w:t xml:space="preserve"> constitutes medical, health, fitness or other professional advice provided by Luxe Minute. You are responsible for determining whether a Service is appropriate for you and, where appropriate, obtaining independent professional advice before receiving that Service.</w:t>
      </w:r>
    </w:p>
    <w:p w14:paraId="7F825741" w14:textId="4A5BC861" w:rsidR="00F4758D" w:rsidRDefault="00F4758D" w:rsidP="00F75C6E">
      <w:pPr>
        <w:pStyle w:val="L4Level4-Sprintlaw"/>
      </w:pPr>
      <w:r w:rsidRPr="00F4758D">
        <w:t xml:space="preserve">A Provider may specify additional terms, requirements, restrictions or policies applicable to a particular Service (Provider Requirements). Where Provider Requirements are displayed or otherwise made available to you before you make a Booking, you are responsible for reviewing and complying with those Provider Requirements. Provider Requirements apply to the provision of the relevant Service between you and the Provider and do not form part of Luxe Minute's </w:t>
      </w:r>
      <w:r w:rsidR="00503383">
        <w:t>Platform</w:t>
      </w:r>
      <w:r w:rsidR="00D03AB3">
        <w:t xml:space="preserve"> Services</w:t>
      </w:r>
      <w:r w:rsidRPr="00F4758D">
        <w:t>.</w:t>
      </w:r>
    </w:p>
    <w:p w14:paraId="3228EC26" w14:textId="451EE23A" w:rsidR="002157E9" w:rsidRDefault="002157E9" w:rsidP="00F75C6E">
      <w:pPr>
        <w:pStyle w:val="L4Level4-Sprintlaw"/>
      </w:pPr>
      <w:r w:rsidRPr="002157E9">
        <w:t>The inclusion, ranking or display of a Provider or Service through the App does not constitute an endorsement, recommendation or guarantee by Luxe Minute of that Provider or Service, unless Luxe Minute expressly states otherwise.</w:t>
      </w:r>
    </w:p>
    <w:p w14:paraId="1C3D1ECA" w14:textId="6FD2E06E" w:rsidR="002B64CD" w:rsidRDefault="002B64CD" w:rsidP="00F75C6E">
      <w:pPr>
        <w:pStyle w:val="L4Level4-Sprintlaw"/>
      </w:pPr>
      <w:r>
        <w:t>A</w:t>
      </w:r>
      <w:r w:rsidRPr="002B64CD">
        <w:t xml:space="preserve">ny claim arising from the provision, performance, quality, safety or suitability of a Service, or any act or omission of a Provider in connection with a Service, must be pursued against the relevant Provider. Luxe Minute is not responsible for those matters merely because it facilitated the discovery, Booking or payment of the Service through the App. </w:t>
      </w:r>
    </w:p>
    <w:p w14:paraId="6BB7757F" w14:textId="0DFECED7" w:rsidR="0029478C" w:rsidRDefault="0029478C" w:rsidP="0029478C">
      <w:pPr>
        <w:pStyle w:val="L2Level2Sub-Heading-Sprintlaw"/>
      </w:pPr>
      <w:r>
        <w:t>PAYMENTS</w:t>
      </w:r>
    </w:p>
    <w:p w14:paraId="311C84C6" w14:textId="77777777" w:rsidR="00D03AB3" w:rsidRDefault="00D03AB3" w:rsidP="00D03AB3">
      <w:pPr>
        <w:pStyle w:val="L4Level4-Sprintlaw"/>
      </w:pPr>
      <w:r w:rsidRPr="00D03AB3">
        <w:t>You must pay the price displayed through the App for a Service at the time you make a Booking (</w:t>
      </w:r>
      <w:r w:rsidRPr="00EF625B">
        <w:rPr>
          <w:b/>
          <w:bCs/>
        </w:rPr>
        <w:t>Booking Fee</w:t>
      </w:r>
      <w:r w:rsidRPr="00D03AB3">
        <w:t xml:space="preserve">). </w:t>
      </w:r>
    </w:p>
    <w:p w14:paraId="3ACD9CE9" w14:textId="77777777" w:rsidR="00D03AB3" w:rsidRDefault="00D03AB3" w:rsidP="00D03AB3">
      <w:pPr>
        <w:pStyle w:val="L4Level4-Sprintlaw"/>
      </w:pPr>
      <w:r w:rsidRPr="00D03AB3">
        <w:t xml:space="preserve">Unless expressly stated otherwise through the App, the Booking Fee must be paid in full through the App at the time the Booking is made using a payment method made available through the App. A Booking will not be confirmed unless the required payment has been successfully authorised or processed. </w:t>
      </w:r>
    </w:p>
    <w:p w14:paraId="4934A0D7" w14:textId="77777777" w:rsidR="00D03AB3" w:rsidRDefault="00D03AB3" w:rsidP="00D03AB3">
      <w:pPr>
        <w:pStyle w:val="L4Level4-Sprintlaw"/>
      </w:pPr>
      <w:r w:rsidRPr="00D03AB3">
        <w:t xml:space="preserve">Payments made through the App may be processed by Stripe or another third-party payment processor nominated by Luxe Minute from time to time (Payment Provider). </w:t>
      </w:r>
    </w:p>
    <w:p w14:paraId="6591582E" w14:textId="77777777" w:rsidR="00D03AB3" w:rsidRDefault="00D03AB3" w:rsidP="00D03AB3">
      <w:pPr>
        <w:pStyle w:val="L4Level4-Sprintlaw"/>
      </w:pPr>
      <w:r w:rsidRPr="00D03AB3">
        <w:t xml:space="preserve">By making a Booking and providing or selecting a payment method through the App, you authorise Luxe Minute and the Payment Provider to charge or otherwise process your selected payment method for the Booking Fee and to distribute, deduct, withhold, refund </w:t>
      </w:r>
      <w:r w:rsidRPr="00D03AB3">
        <w:lastRenderedPageBreak/>
        <w:t xml:space="preserve">or reverse amounts in accordance with these Terms and the applicable payment arrangements. </w:t>
      </w:r>
    </w:p>
    <w:p w14:paraId="54093862" w14:textId="77777777" w:rsidR="00D03AB3" w:rsidRDefault="00D03AB3" w:rsidP="00D03AB3">
      <w:pPr>
        <w:pStyle w:val="L4Level4-Sprintlaw"/>
      </w:pPr>
      <w:r w:rsidRPr="00D03AB3">
        <w:t xml:space="preserve">You are responsible for ensuring that the payment information you provide is accurate and current and that you are authorised to use the relevant payment method. </w:t>
      </w:r>
    </w:p>
    <w:p w14:paraId="51557788" w14:textId="77777777" w:rsidR="00D03AB3" w:rsidRDefault="00D03AB3" w:rsidP="00D03AB3">
      <w:pPr>
        <w:pStyle w:val="L4Level4-Sprintlaw"/>
      </w:pPr>
      <w:r w:rsidRPr="00D03AB3">
        <w:t xml:space="preserve">If a payment is declined, reversed or otherwise cannot be processed, Luxe Minute may refuse to confirm, or may cancel, the relevant Booking, subject to applicable law. </w:t>
      </w:r>
    </w:p>
    <w:p w14:paraId="2182EE8B" w14:textId="77777777" w:rsidR="00D03AB3" w:rsidRDefault="00D03AB3" w:rsidP="00D03AB3">
      <w:pPr>
        <w:pStyle w:val="L4Level4-Sprintlaw"/>
      </w:pPr>
      <w:r w:rsidRPr="00D03AB3">
        <w:t xml:space="preserve">Payment processing services may also be subject to terms and conditions imposed by the Payment Provider. </w:t>
      </w:r>
    </w:p>
    <w:p w14:paraId="11DD1C2F" w14:textId="77777777" w:rsidR="00D03AB3" w:rsidRDefault="00D03AB3" w:rsidP="00D03AB3">
      <w:pPr>
        <w:pStyle w:val="L4Level4-Sprintlaw"/>
      </w:pPr>
      <w:r w:rsidRPr="00D03AB3">
        <w:t xml:space="preserve">Luxe Minute is not responsible for any delay, failure or error caused by a Payment Provider, financial institution or payment method which is outside Luxe Minute's reasonable control. </w:t>
      </w:r>
    </w:p>
    <w:p w14:paraId="57020321" w14:textId="5AA1F266" w:rsidR="00F75C6E" w:rsidRDefault="00D03AB3" w:rsidP="00D03AB3">
      <w:pPr>
        <w:pStyle w:val="L4Level4-Sprintlaw"/>
      </w:pPr>
      <w:r w:rsidRPr="00D03AB3">
        <w:t>Unless expressly stated otherwise, the Booking Fee displayed through the App is the amount payable by you for the relevant Booking. Luxe Minute may receive a commission or other fee from the Provider, or another commercial partner, in connection with a Booking.</w:t>
      </w:r>
    </w:p>
    <w:p w14:paraId="5A5C2B18" w14:textId="5D60FD5A" w:rsidR="00F75C6E" w:rsidRDefault="00F75C6E" w:rsidP="00F75C6E">
      <w:pPr>
        <w:pStyle w:val="L2Level2Sub-Heading-Sprintlaw"/>
      </w:pPr>
      <w:r>
        <w:t xml:space="preserve">LOCATION </w:t>
      </w:r>
      <w:r w:rsidR="00D03AB3">
        <w:t>PLATFORM SERVICES</w:t>
      </w:r>
    </w:p>
    <w:p w14:paraId="75E760C3" w14:textId="0F29311F" w:rsidR="00F75C6E" w:rsidRDefault="00F75C6E" w:rsidP="00F75C6E">
      <w:pPr>
        <w:pStyle w:val="L4Level4-Sprintlaw"/>
      </w:pPr>
      <w:r w:rsidRPr="00F75C6E">
        <w:t xml:space="preserve">Certain functionality of the App may use location information from your device to identify Providers, </w:t>
      </w:r>
      <w:r w:rsidR="00D03AB3">
        <w:t>Platform Services</w:t>
      </w:r>
      <w:r w:rsidRPr="00F75C6E">
        <w:t xml:space="preserve"> and </w:t>
      </w:r>
      <w:r w:rsidR="001A337F">
        <w:t>Available Appointments</w:t>
      </w:r>
      <w:r w:rsidRPr="00F75C6E">
        <w:t xml:space="preserve"> near you. </w:t>
      </w:r>
    </w:p>
    <w:p w14:paraId="220320E2" w14:textId="77777777" w:rsidR="00F75C6E" w:rsidRDefault="00F75C6E" w:rsidP="00F75C6E">
      <w:pPr>
        <w:pStyle w:val="L4Level4-Sprintlaw"/>
      </w:pPr>
      <w:r w:rsidRPr="00F75C6E">
        <w:t xml:space="preserve">You may be required to enable location permissions on your device to access certain functionality. You may disable those permissions through your device settings, however doing so may limit the functionality available through the App. </w:t>
      </w:r>
    </w:p>
    <w:p w14:paraId="24F4B1F8" w14:textId="1A0A8E55" w:rsidR="00F75C6E" w:rsidRDefault="00F75C6E" w:rsidP="00F75C6E">
      <w:pPr>
        <w:pStyle w:val="L4Level4-Sprintlaw"/>
      </w:pPr>
      <w:r w:rsidRPr="00F75C6E">
        <w:t>Location information and distance estimates displayed through the App are indicative only and may not always be precise. You are responsible for checking the location of the relevant Provider before making or attending a Booking.</w:t>
      </w:r>
    </w:p>
    <w:p w14:paraId="62448BAB" w14:textId="6597FC2C" w:rsidR="00F75C6E" w:rsidRDefault="00F75C6E" w:rsidP="00F75C6E">
      <w:pPr>
        <w:pStyle w:val="L2Level2Sub-Heading-Sprintlaw"/>
      </w:pPr>
      <w:r>
        <w:t>Booking communications</w:t>
      </w:r>
    </w:p>
    <w:p w14:paraId="294A95B3" w14:textId="77777777" w:rsidR="00F75C6E" w:rsidRDefault="00F75C6E" w:rsidP="00F75C6E">
      <w:pPr>
        <w:pStyle w:val="L4Level4-Sprintlaw"/>
      </w:pPr>
      <w:r w:rsidRPr="00F75C6E">
        <w:t xml:space="preserve">By making a Booking, you consent to receiving transactional communications from Luxe Minute relating to your Account and Booking, including booking confirmations, updates, reminders, cancellations and other service-related notices by email, SMS, push notification or through the App. </w:t>
      </w:r>
    </w:p>
    <w:p w14:paraId="541AFA07" w14:textId="627DE3A6" w:rsidR="00F75C6E" w:rsidRDefault="00F75C6E" w:rsidP="00F75C6E">
      <w:pPr>
        <w:pStyle w:val="L4Level4-Sprintlaw"/>
      </w:pPr>
      <w:r w:rsidRPr="00F75C6E">
        <w:t xml:space="preserve">Transactional communications relating to an active Booking may be necessary for Luxe Minute to provide the </w:t>
      </w:r>
      <w:r w:rsidR="00503383">
        <w:t>Platform</w:t>
      </w:r>
      <w:r w:rsidR="00D03AB3">
        <w:t xml:space="preserve"> Services</w:t>
      </w:r>
      <w:r w:rsidRPr="00F75C6E">
        <w:t xml:space="preserve"> and are separate from marketing communications.</w:t>
      </w:r>
    </w:p>
    <w:p w14:paraId="2ACB9094" w14:textId="4787BA05" w:rsidR="00F4758D" w:rsidRDefault="00F4758D" w:rsidP="00F4758D">
      <w:pPr>
        <w:pStyle w:val="L2Level2Sub-Heading-Sprintlaw"/>
      </w:pPr>
      <w:r w:rsidRPr="00F4758D">
        <w:t>PROMOTIONS, CREDITS AND REFERRALS</w:t>
      </w:r>
    </w:p>
    <w:p w14:paraId="78664A78" w14:textId="77777777" w:rsidR="00F4758D" w:rsidRDefault="00F4758D" w:rsidP="00F75C6E">
      <w:pPr>
        <w:pStyle w:val="L4Level4-Sprintlaw"/>
      </w:pPr>
      <w:r w:rsidRPr="00F4758D">
        <w:t xml:space="preserve">Luxe Minute may from time to time make available promotional codes, discounts, vouchers, referral benefits, account credits or other promotional offers (Promotions). </w:t>
      </w:r>
    </w:p>
    <w:p w14:paraId="07061E1A" w14:textId="048F40B3" w:rsidR="00F4758D" w:rsidRDefault="00F4758D" w:rsidP="00F75C6E">
      <w:pPr>
        <w:pStyle w:val="L4Level4-Sprintlaw"/>
      </w:pPr>
      <w:r w:rsidRPr="00F4758D">
        <w:t xml:space="preserve">A Promotion may be subject to additional terms and conditions specified by Luxe Minute, including eligibility requirements, validity periods, expiry dates, minimum spend requirements, participating Providers or </w:t>
      </w:r>
      <w:r w:rsidR="00D03AB3">
        <w:t>Platform Services</w:t>
      </w:r>
      <w:r w:rsidRPr="00F4758D">
        <w:t xml:space="preserve">, geographical restrictions and limits on use. </w:t>
      </w:r>
    </w:p>
    <w:p w14:paraId="7CF17796" w14:textId="77777777" w:rsidR="001A337F" w:rsidRDefault="00F4758D" w:rsidP="00F75C6E">
      <w:pPr>
        <w:pStyle w:val="L4Level4-Sprintlaw"/>
      </w:pPr>
      <w:r w:rsidRPr="00F4758D">
        <w:t xml:space="preserve">Unless otherwise stated, Promotions: </w:t>
      </w:r>
    </w:p>
    <w:p w14:paraId="17EF5287" w14:textId="77777777" w:rsidR="001A337F" w:rsidRDefault="00F4758D" w:rsidP="001A337F">
      <w:pPr>
        <w:pStyle w:val="L5Level5-Sprintlaw"/>
      </w:pPr>
      <w:r w:rsidRPr="00F4758D">
        <w:t xml:space="preserve">cannot be redeemed for cash or transferred to another person; </w:t>
      </w:r>
    </w:p>
    <w:p w14:paraId="3C53C992" w14:textId="77777777" w:rsidR="001A337F" w:rsidRDefault="00F4758D" w:rsidP="001A337F">
      <w:pPr>
        <w:pStyle w:val="L5Level5-Sprintlaw"/>
      </w:pPr>
      <w:r w:rsidRPr="00F4758D">
        <w:t xml:space="preserve">cannot be used in conjunction with another Promotion; and </w:t>
      </w:r>
    </w:p>
    <w:p w14:paraId="402D4961" w14:textId="0ABE29BC" w:rsidR="00F4758D" w:rsidRDefault="00F4758D" w:rsidP="001A337F">
      <w:pPr>
        <w:pStyle w:val="L5Level5-Sprintlaw"/>
      </w:pPr>
      <w:r w:rsidRPr="00F4758D">
        <w:t>must be redeemed before any applicable expiry date.</w:t>
      </w:r>
    </w:p>
    <w:p w14:paraId="00048B0D" w14:textId="77777777" w:rsidR="00F4758D" w:rsidRDefault="00F4758D" w:rsidP="00F75C6E">
      <w:pPr>
        <w:pStyle w:val="L4Level4-Sprintlaw"/>
      </w:pPr>
      <w:r w:rsidRPr="00F4758D">
        <w:t xml:space="preserve">Luxe Minute may refuse, cancel or reverse a Promotion where Luxe Minute reasonably considers that the Promotion has been obtained or used fraudulently, unlawfully, contrary to its applicable terms or as a result of an error. </w:t>
      </w:r>
    </w:p>
    <w:p w14:paraId="2AA58427" w14:textId="2E2FEF85" w:rsidR="00F4758D" w:rsidRDefault="00F4758D" w:rsidP="00F75C6E">
      <w:pPr>
        <w:pStyle w:val="L4Level4-Sprintlaw"/>
      </w:pPr>
      <w:r w:rsidRPr="00F4758D">
        <w:t>Nothing in this clause limits any rights you may have under applicable law.</w:t>
      </w:r>
    </w:p>
    <w:p w14:paraId="36A39435" w14:textId="1D1C02DF" w:rsidR="00F4758D" w:rsidRDefault="00F4758D" w:rsidP="00F4758D">
      <w:pPr>
        <w:pStyle w:val="L2Level2Sub-Heading-Sprintlaw"/>
      </w:pPr>
      <w:r w:rsidRPr="00F4758D">
        <w:lastRenderedPageBreak/>
        <w:t>QR CODES AND REFERRAL PARTNERS</w:t>
      </w:r>
    </w:p>
    <w:p w14:paraId="3381FBD5" w14:textId="3851D641" w:rsidR="00F4758D" w:rsidRDefault="00F4758D" w:rsidP="00F75C6E">
      <w:pPr>
        <w:pStyle w:val="L4Level4-Sprintlaw"/>
      </w:pPr>
      <w:r w:rsidRPr="00F4758D">
        <w:t xml:space="preserve">You may access the App or </w:t>
      </w:r>
      <w:r w:rsidR="00503383">
        <w:t>Platform</w:t>
      </w:r>
      <w:r w:rsidR="00D03AB3">
        <w:t xml:space="preserve"> Services</w:t>
      </w:r>
      <w:r w:rsidRPr="00F4758D">
        <w:t xml:space="preserve"> through a QR code, link or other referral method made available by a hotel, accommodation provider or other third-party referral partner (Referral Partner).</w:t>
      </w:r>
    </w:p>
    <w:p w14:paraId="70139B64" w14:textId="197ABAA3" w:rsidR="00F4758D" w:rsidRDefault="00F4758D" w:rsidP="00F75C6E">
      <w:pPr>
        <w:pStyle w:val="L4Level4-Sprintlaw"/>
      </w:pPr>
      <w:r w:rsidRPr="00F4758D">
        <w:t xml:space="preserve">A Referral Partner facilitates access or referral to Luxe Minute only and, unless expressly stated otherwise, does not provide or control the App, </w:t>
      </w:r>
      <w:r w:rsidR="00503383">
        <w:t>Platform</w:t>
      </w:r>
      <w:r w:rsidR="00D03AB3">
        <w:t xml:space="preserve"> Services</w:t>
      </w:r>
      <w:r w:rsidRPr="00F4758D">
        <w:t xml:space="preserve"> or </w:t>
      </w:r>
      <w:r w:rsidR="00D03AB3">
        <w:t>Platform Services</w:t>
      </w:r>
      <w:r w:rsidRPr="00F4758D">
        <w:t xml:space="preserve"> available through the App.</w:t>
      </w:r>
    </w:p>
    <w:p w14:paraId="0DF13EAA" w14:textId="77777777" w:rsidR="00F4758D" w:rsidRDefault="00F4758D" w:rsidP="00F75C6E">
      <w:pPr>
        <w:pStyle w:val="L4Level4-Sprintlaw"/>
      </w:pPr>
      <w:r w:rsidRPr="00F4758D">
        <w:t xml:space="preserve">Luxe Minute may have a commercial arrangement with a Referral Partner in connection with Bookings made following a referral. This does not increase the Booking Fee displayed to you unless expressly stated through the App before you make the Booking. </w:t>
      </w:r>
    </w:p>
    <w:p w14:paraId="1D072859" w14:textId="7827122D" w:rsidR="00F4758D" w:rsidRPr="00F75C6E" w:rsidRDefault="00F4758D" w:rsidP="00F75C6E">
      <w:pPr>
        <w:pStyle w:val="L4Level4-Sprintlaw"/>
      </w:pPr>
      <w:r w:rsidRPr="00F4758D">
        <w:t>Luxe Minute is not responsible for the acts or omissions of a Referral Partner or for any representation made independently by a Referral Partner which has not been authorised by Luxe Minute.</w:t>
      </w:r>
    </w:p>
    <w:p w14:paraId="2EA5CA36" w14:textId="4345B497" w:rsidR="00745343" w:rsidRDefault="00745343" w:rsidP="00314BBB">
      <w:pPr>
        <w:pStyle w:val="L1Level1Heading-Sprintlaw"/>
      </w:pPr>
      <w:r w:rsidRPr="00D80D7B">
        <w:t>USER OBLIGATIONS</w:t>
      </w:r>
      <w:bookmarkEnd w:id="4"/>
      <w:bookmarkEnd w:id="5"/>
    </w:p>
    <w:p w14:paraId="6B77E3F1" w14:textId="77777777" w:rsidR="00F75C6E" w:rsidRDefault="00F75C6E" w:rsidP="00F75C6E">
      <w:pPr>
        <w:pStyle w:val="L3Level3Paragraph-Sprintlaw"/>
      </w:pPr>
      <w:r w:rsidRPr="00F75C6E">
        <w:t xml:space="preserve">When accessing or using the App, you must: </w:t>
      </w:r>
    </w:p>
    <w:p w14:paraId="7B7E12B0" w14:textId="77777777" w:rsidR="00F75C6E" w:rsidRDefault="00F75C6E" w:rsidP="00F75C6E">
      <w:pPr>
        <w:pStyle w:val="L4Level4-Sprintlaw"/>
      </w:pPr>
      <w:r w:rsidRPr="00F75C6E">
        <w:t xml:space="preserve">only use the App for lawful purposes and in accordance with these Terms; </w:t>
      </w:r>
    </w:p>
    <w:p w14:paraId="61D43AC3" w14:textId="77777777" w:rsidR="00F75C6E" w:rsidRDefault="00F75C6E" w:rsidP="00F75C6E">
      <w:pPr>
        <w:pStyle w:val="L4Level4-Sprintlaw"/>
      </w:pPr>
      <w:r w:rsidRPr="00F75C6E">
        <w:t xml:space="preserve">not intimidate, harass, threaten, abuse, impersonate or endanger any Provider, other user, Luxe Minute personnel or third party; </w:t>
      </w:r>
    </w:p>
    <w:p w14:paraId="67925043" w14:textId="77777777" w:rsidR="00F75C6E" w:rsidRDefault="00F75C6E" w:rsidP="00F75C6E">
      <w:pPr>
        <w:pStyle w:val="L4Level4-Sprintlaw"/>
      </w:pPr>
      <w:r w:rsidRPr="00F75C6E">
        <w:t xml:space="preserve">not provide false, inaccurate, misleading or deceptive information through the App; </w:t>
      </w:r>
    </w:p>
    <w:p w14:paraId="2EF96831" w14:textId="77777777" w:rsidR="00F75C6E" w:rsidRDefault="00F75C6E" w:rsidP="00F75C6E">
      <w:pPr>
        <w:pStyle w:val="L4Level4-Sprintlaw"/>
      </w:pPr>
      <w:r w:rsidRPr="00F75C6E">
        <w:t xml:space="preserve">not use another person's Account or permit another person to use your Account except where expressly permitted by these Terms; </w:t>
      </w:r>
    </w:p>
    <w:p w14:paraId="11A33D04" w14:textId="77777777" w:rsidR="00F75C6E" w:rsidRDefault="00F75C6E" w:rsidP="00F75C6E">
      <w:pPr>
        <w:pStyle w:val="L4Level4-Sprintlaw"/>
      </w:pPr>
      <w:r w:rsidRPr="00F75C6E">
        <w:t xml:space="preserve">not use the App in any manner that is fraudulent, unlawful or facilitates fraudulent or unlawful activity; </w:t>
      </w:r>
    </w:p>
    <w:p w14:paraId="7C7C64C2" w14:textId="77777777" w:rsidR="00F75C6E" w:rsidRDefault="00F75C6E" w:rsidP="00F75C6E">
      <w:pPr>
        <w:pStyle w:val="L4Level4-Sprintlaw"/>
      </w:pPr>
      <w:r w:rsidRPr="00F75C6E">
        <w:t xml:space="preserve">not interfere with, disrupt, damage or compromise the operation, security or integrity of the App or any system connected with the App; </w:t>
      </w:r>
    </w:p>
    <w:p w14:paraId="722D6990" w14:textId="77777777" w:rsidR="00F75C6E" w:rsidRDefault="00F75C6E" w:rsidP="00F75C6E">
      <w:pPr>
        <w:pStyle w:val="L4Level4-Sprintlaw"/>
      </w:pPr>
      <w:r w:rsidRPr="00F75C6E">
        <w:t xml:space="preserve">not copy, reproduce, scrape, crawl, reverse engineer, adapt, modify or commercially exploit the App or its content except as expressly permitted by these Terms or applicable law; </w:t>
      </w:r>
    </w:p>
    <w:p w14:paraId="00F0D2E4" w14:textId="77777777" w:rsidR="00F75C6E" w:rsidRDefault="00F75C6E" w:rsidP="00F75C6E">
      <w:pPr>
        <w:pStyle w:val="L4Level4-Sprintlaw"/>
      </w:pPr>
      <w:r w:rsidRPr="00F75C6E">
        <w:t xml:space="preserve">not make automated use of the App, including through bots, scripts or similar technology, without Luxe Minute's prior written consent; </w:t>
      </w:r>
    </w:p>
    <w:p w14:paraId="4516F839" w14:textId="77777777" w:rsidR="00F75C6E" w:rsidRDefault="00F75C6E" w:rsidP="00F75C6E">
      <w:pPr>
        <w:pStyle w:val="L4Level4-Sprintlaw"/>
      </w:pPr>
      <w:r w:rsidRPr="00F75C6E">
        <w:t>not manipulate, misuse or interfere with any Booking, payment, refund, review or other functionality made available through the App;</w:t>
      </w:r>
    </w:p>
    <w:p w14:paraId="0640DB1B" w14:textId="6B3C79AB" w:rsidR="00F75C6E" w:rsidRDefault="001A337F" w:rsidP="00F75C6E">
      <w:pPr>
        <w:pStyle w:val="L4Level4-Sprintlaw"/>
      </w:pPr>
      <w:r w:rsidRPr="001A337F">
        <w:t>not circumvent or attempt to circumvent the App in connection with a Booking introduced or facilitated through the App for the purpose of avoiding the operation of the App, a Booking requirement or any fee or amount properly payable in connection with that Booking;</w:t>
      </w:r>
    </w:p>
    <w:p w14:paraId="11DCBFCD" w14:textId="239F01AC" w:rsidR="00F75C6E" w:rsidRDefault="00F75C6E" w:rsidP="00F75C6E">
      <w:pPr>
        <w:pStyle w:val="L4Level4-Sprintlaw"/>
      </w:pPr>
      <w:r w:rsidRPr="00F75C6E">
        <w:t>comply with any reasonable directions given by Luxe Minute in connection with the operation, security or integrity of the App</w:t>
      </w:r>
      <w:r w:rsidR="00F4758D">
        <w:t>; and</w:t>
      </w:r>
    </w:p>
    <w:p w14:paraId="263E2E4C" w14:textId="7EAE558B" w:rsidR="00F4758D" w:rsidRPr="00F75C6E" w:rsidRDefault="00F4758D" w:rsidP="00F75C6E">
      <w:pPr>
        <w:pStyle w:val="L4Level4-Sprintlaw"/>
      </w:pPr>
      <w:r w:rsidRPr="00F4758D">
        <w:t>provide the relevant Provider with any information reasonably required by the Provider to safely provide a Service to you, including any relevant health, medical, allergy, injury or other information requested by the Provider.</w:t>
      </w:r>
    </w:p>
    <w:p w14:paraId="78F29A28" w14:textId="77777777" w:rsidR="00745343" w:rsidRPr="00D80D7B" w:rsidRDefault="00745343" w:rsidP="00314BBB">
      <w:pPr>
        <w:pStyle w:val="L1Level1Heading-Sprintlaw"/>
      </w:pPr>
      <w:bookmarkStart w:id="6" w:name="_Toc8723498"/>
      <w:r w:rsidRPr="00D80D7B">
        <w:t>POSTED MATERIALS</w:t>
      </w:r>
      <w:bookmarkEnd w:id="6"/>
    </w:p>
    <w:p w14:paraId="0E10EC04" w14:textId="77777777" w:rsidR="00745343" w:rsidRPr="00D80D7B" w:rsidRDefault="00745343" w:rsidP="00E23459">
      <w:pPr>
        <w:pStyle w:val="L2Level2Sub-Heading-Sprintlaw"/>
      </w:pPr>
      <w:r w:rsidRPr="00D80D7B">
        <w:t>WARRANTIES</w:t>
      </w:r>
    </w:p>
    <w:p w14:paraId="3A3B161E" w14:textId="62575717" w:rsidR="00745343" w:rsidRPr="00D80D7B" w:rsidRDefault="00745343" w:rsidP="00504A41">
      <w:pPr>
        <w:pStyle w:val="L3Level3Paragraph-Sprintlaw"/>
      </w:pPr>
      <w:r w:rsidRPr="00D80D7B">
        <w:t xml:space="preserve">By providing or posting any information, materials or other content on the </w:t>
      </w:r>
      <w:r w:rsidR="00DD306C">
        <w:t>App</w:t>
      </w:r>
      <w:r w:rsidRPr="00D80D7B">
        <w:t xml:space="preserve"> (</w:t>
      </w:r>
      <w:r w:rsidRPr="00D80D7B">
        <w:rPr>
          <w:b/>
        </w:rPr>
        <w:t>Posted Material</w:t>
      </w:r>
      <w:r w:rsidRPr="00D80D7B">
        <w:t>), you represent and warrant that:</w:t>
      </w:r>
    </w:p>
    <w:p w14:paraId="07CC4D60" w14:textId="3A4F14E8" w:rsidR="00745343" w:rsidRPr="00D80D7B" w:rsidRDefault="002157E9" w:rsidP="00314BBB">
      <w:pPr>
        <w:pStyle w:val="L4Level4-Sprintlaw"/>
      </w:pPr>
      <w:r w:rsidRPr="002157E9">
        <w:t>you own, or otherwise have all rights and permissions necessary to provide, the Posted Material;</w:t>
      </w:r>
    </w:p>
    <w:p w14:paraId="43C1127F" w14:textId="77777777" w:rsidR="00745343" w:rsidRPr="00D80D7B" w:rsidRDefault="00745343" w:rsidP="00314BBB">
      <w:pPr>
        <w:pStyle w:val="L4Level4-Sprintlaw"/>
      </w:pPr>
      <w:r w:rsidRPr="00D80D7B">
        <w:t>the Posted Material is accurate and true at the time it is provided;</w:t>
      </w:r>
    </w:p>
    <w:p w14:paraId="5E726BF2" w14:textId="77777777" w:rsidR="00745343" w:rsidRPr="00D80D7B" w:rsidRDefault="00745343" w:rsidP="00314BBB">
      <w:pPr>
        <w:pStyle w:val="L4Level4-Sprintlaw"/>
      </w:pPr>
      <w:r w:rsidRPr="00D80D7B">
        <w:lastRenderedPageBreak/>
        <w:t>the Posted Material is free from any harmful, discriminatory, defamatory or maliciously false implications and does not contain any offensive or explicit material;</w:t>
      </w:r>
    </w:p>
    <w:p w14:paraId="66A400DF" w14:textId="77777777" w:rsidR="00745343" w:rsidRPr="00D80D7B" w:rsidRDefault="00745343" w:rsidP="00314BBB">
      <w:pPr>
        <w:pStyle w:val="L4Level4-Sprintlaw"/>
      </w:pPr>
      <w:r w:rsidRPr="00D80D7B">
        <w:t xml:space="preserve">the Posted Material is not </w:t>
      </w:r>
      <w:r w:rsidR="005D74DE" w:rsidRPr="00D80D7B">
        <w:t>“</w:t>
      </w:r>
      <w:r w:rsidRPr="00D80D7B">
        <w:t>passing off</w:t>
      </w:r>
      <w:r w:rsidR="005D74DE" w:rsidRPr="00D80D7B">
        <w:t>”</w:t>
      </w:r>
      <w:r w:rsidRPr="00D80D7B">
        <w:t xml:space="preserve"> of any product or service and does not constitute unfair competition; </w:t>
      </w:r>
    </w:p>
    <w:p w14:paraId="3CC262AC" w14:textId="77777777" w:rsidR="00745343" w:rsidRPr="00D80D7B" w:rsidRDefault="00745343" w:rsidP="00314BBB">
      <w:pPr>
        <w:pStyle w:val="L4Level4-Sprintlaw"/>
      </w:pPr>
      <w:r w:rsidRPr="00D80D7B">
        <w:t>the Posted Material does not infringe any Intellectual Property Rights, including copyright, trademarks, business names, patents, confidential information or any other similar proprietary rights, whether registered or unregistered, anywhere in the world;</w:t>
      </w:r>
    </w:p>
    <w:p w14:paraId="08503D66" w14:textId="267BEBAE" w:rsidR="00745343" w:rsidRPr="00D80D7B" w:rsidRDefault="00745343" w:rsidP="00314BBB">
      <w:pPr>
        <w:pStyle w:val="L4Level4-Sprintlaw"/>
      </w:pPr>
      <w:r w:rsidRPr="00D80D7B">
        <w:t xml:space="preserve">the Posted Material does not contain any viruses or other harmful code, or otherwise compromise the security or integrity of the </w:t>
      </w:r>
      <w:r w:rsidR="00DD306C">
        <w:t>App</w:t>
      </w:r>
      <w:r w:rsidRPr="00D80D7B">
        <w:t xml:space="preserve"> or any network or system; and</w:t>
      </w:r>
    </w:p>
    <w:p w14:paraId="09502E87" w14:textId="77777777" w:rsidR="00745343" w:rsidRPr="00BC71F7" w:rsidRDefault="00745343" w:rsidP="00314BBB">
      <w:pPr>
        <w:pStyle w:val="L4Level4-Sprintlaw"/>
      </w:pPr>
      <w:r w:rsidRPr="00BC71F7">
        <w:t>the Posted Material does not breach or infringe any applicable laws.</w:t>
      </w:r>
    </w:p>
    <w:p w14:paraId="6415948F" w14:textId="77777777" w:rsidR="00745343" w:rsidRPr="008E4F97" w:rsidRDefault="00745343" w:rsidP="00E23459">
      <w:pPr>
        <w:pStyle w:val="L2Level2Sub-Heading-Sprintlaw"/>
      </w:pPr>
      <w:r w:rsidRPr="008E4F97">
        <w:t>LICENCE</w:t>
      </w:r>
    </w:p>
    <w:p w14:paraId="2AF10F89" w14:textId="72C5FDD6" w:rsidR="00745343" w:rsidRPr="008E4F97" w:rsidRDefault="0029478C" w:rsidP="00314BBB">
      <w:pPr>
        <w:pStyle w:val="L4Level4-Sprintlaw"/>
      </w:pPr>
      <w:r w:rsidRPr="0029478C">
        <w:t xml:space="preserve">You grant Luxe Minute a non-exclusive, worldwide, royalty-free, transferable and sublicensable licence to use, reproduce, modify, communicate, display and distribute Posted Material to the extent reasonably necessary to operate, provide, promote and improve the App and </w:t>
      </w:r>
      <w:r w:rsidR="00503383">
        <w:t>Platform</w:t>
      </w:r>
      <w:r w:rsidR="00D03AB3">
        <w:t xml:space="preserve"> Services</w:t>
      </w:r>
      <w:r w:rsidRPr="0029478C">
        <w:t>.</w:t>
      </w:r>
    </w:p>
    <w:p w14:paraId="7CEDCF96" w14:textId="644C560C" w:rsidR="00745343" w:rsidRPr="008E4F97" w:rsidRDefault="00745343" w:rsidP="00314BBB">
      <w:pPr>
        <w:pStyle w:val="L4Level4-Sprintlaw"/>
      </w:pPr>
      <w:r w:rsidRPr="008E4F97">
        <w:rPr>
          <w:rFonts w:cs="Times New Roman"/>
        </w:rPr>
        <w:t xml:space="preserve">If it is determined that you retain moral rights (including rights of attribution or integrity) in any Posted Material, you forever release </w:t>
      </w:r>
      <w:r w:rsidR="00F75C6E">
        <w:t>Luxe Minute</w:t>
      </w:r>
      <w:r w:rsidRPr="008E4F97">
        <w:rPr>
          <w:rFonts w:cs="Times New Roman"/>
        </w:rPr>
        <w:t xml:space="preserve"> from any and all claims that you could assert against </w:t>
      </w:r>
      <w:r w:rsidR="00F75C6E">
        <w:t>Luxe Minute</w:t>
      </w:r>
      <w:r w:rsidRPr="008E4F97">
        <w:rPr>
          <w:rFonts w:cs="Times New Roman"/>
        </w:rPr>
        <w:t xml:space="preserve"> by virtue of any such moral rights.</w:t>
      </w:r>
    </w:p>
    <w:p w14:paraId="4A419F02" w14:textId="12723FCA" w:rsidR="00745343" w:rsidRPr="0029478C" w:rsidRDefault="00745343" w:rsidP="00314BBB">
      <w:pPr>
        <w:pStyle w:val="L4Level4-Sprintlaw"/>
      </w:pPr>
      <w:r w:rsidRPr="008E4F97">
        <w:rPr>
          <w:lang w:eastAsia="en-GB"/>
        </w:rPr>
        <w:t xml:space="preserve">You indemnify </w:t>
      </w:r>
      <w:r w:rsidR="00F75C6E">
        <w:t>Luxe Minute</w:t>
      </w:r>
      <w:r w:rsidRPr="008E4F97">
        <w:rPr>
          <w:rFonts w:cs="Times New Roman"/>
        </w:rPr>
        <w:t xml:space="preserve"> </w:t>
      </w:r>
      <w:r w:rsidRPr="008E4F97">
        <w:rPr>
          <w:lang w:eastAsia="en-GB"/>
        </w:rPr>
        <w:t xml:space="preserve">against all damages, losses, costs and expenses incurred by </w:t>
      </w:r>
      <w:r w:rsidR="00F75C6E">
        <w:rPr>
          <w:lang w:eastAsia="en-GB"/>
        </w:rPr>
        <w:t>Luxe Minute</w:t>
      </w:r>
      <w:r w:rsidRPr="008E4F97">
        <w:rPr>
          <w:lang w:eastAsia="en-GB"/>
        </w:rPr>
        <w:t xml:space="preserve"> arising out of any third party claim that your Posted Material infringes any third party</w:t>
      </w:r>
      <w:r w:rsidR="005D74DE" w:rsidRPr="008E4F97">
        <w:rPr>
          <w:lang w:eastAsia="en-GB"/>
        </w:rPr>
        <w:t>’</w:t>
      </w:r>
      <w:r w:rsidRPr="008E4F97">
        <w:rPr>
          <w:lang w:eastAsia="en-GB"/>
        </w:rPr>
        <w:t>s Intellectual Property Rights</w:t>
      </w:r>
      <w:r w:rsidRPr="008E4F97">
        <w:rPr>
          <w:color w:val="00B050"/>
          <w:lang w:eastAsia="en-GB"/>
        </w:rPr>
        <w:t>.</w:t>
      </w:r>
      <w:r w:rsidR="00BC71F7" w:rsidRPr="008E4F97">
        <w:rPr>
          <w:color w:val="00B050"/>
          <w:lang w:eastAsia="en-GB"/>
        </w:rPr>
        <w:t xml:space="preserve"> </w:t>
      </w:r>
    </w:p>
    <w:p w14:paraId="527DF0C2" w14:textId="77777777" w:rsidR="00745343" w:rsidRPr="00D80D7B" w:rsidRDefault="00745343" w:rsidP="00E23459">
      <w:pPr>
        <w:pStyle w:val="L2Level2Sub-Heading-Sprintlaw"/>
      </w:pPr>
      <w:r w:rsidRPr="00D80D7B">
        <w:t>REMOVAL</w:t>
      </w:r>
    </w:p>
    <w:p w14:paraId="448A24EF" w14:textId="52D41786" w:rsidR="00745343" w:rsidRPr="00D80D7B" w:rsidRDefault="00F75C6E" w:rsidP="00314BBB">
      <w:pPr>
        <w:pStyle w:val="L4Level4-Sprintlaw"/>
      </w:pPr>
      <w:r>
        <w:t>Luxe Minute</w:t>
      </w:r>
      <w:r w:rsidR="00745343" w:rsidRPr="00D80D7B">
        <w:t xml:space="preserve"> acts as a passive conduit for the online distribution of Posted Material and has no obligation to screen Posted Material in advance of it being posted. However, </w:t>
      </w:r>
      <w:r>
        <w:t>Luxe Minute</w:t>
      </w:r>
      <w:r w:rsidR="00745343" w:rsidRPr="00D80D7B">
        <w:t xml:space="preserve"> may, in its absolute discretion, review and remove any Posted Material (including links to you, your profile or </w:t>
      </w:r>
      <w:r w:rsidR="001C7A87">
        <w:t>information</w:t>
      </w:r>
      <w:r w:rsidR="001C7A87" w:rsidRPr="00D80D7B">
        <w:t xml:space="preserve"> </w:t>
      </w:r>
      <w:r w:rsidR="00745343" w:rsidRPr="00D80D7B">
        <w:t xml:space="preserve">you have posted on the </w:t>
      </w:r>
      <w:r w:rsidR="00DD306C">
        <w:t>App</w:t>
      </w:r>
      <w:r w:rsidR="00745343" w:rsidRPr="00D80D7B">
        <w:t>) at any time without giving any explanation or justification for removing the Posted Material.</w:t>
      </w:r>
    </w:p>
    <w:p w14:paraId="02B7B23B" w14:textId="77777777" w:rsidR="00745343" w:rsidRPr="00D80D7B" w:rsidRDefault="00745343" w:rsidP="00314BBB">
      <w:pPr>
        <w:pStyle w:val="L4Level4-Sprintlaw"/>
      </w:pPr>
      <w:r w:rsidRPr="00D80D7B">
        <w:rPr>
          <w:lang w:eastAsia="en-GB"/>
        </w:rPr>
        <w:t xml:space="preserve">You agree that you are responsible for keeping and maintaining records of </w:t>
      </w:r>
      <w:r w:rsidRPr="00D80D7B">
        <w:t>Posted Material.</w:t>
      </w:r>
    </w:p>
    <w:p w14:paraId="5C3D26E5" w14:textId="415392CA" w:rsidR="00745343" w:rsidRDefault="0029478C" w:rsidP="00314BBB">
      <w:pPr>
        <w:pStyle w:val="L1Level1Heading-Sprintlaw"/>
      </w:pPr>
      <w:bookmarkStart w:id="7" w:name="_Toc486437531"/>
      <w:r w:rsidRPr="0029478C">
        <w:t>CANCELLATIONS, REFUNDS AND SERVICE INTERRUPTIONS</w:t>
      </w:r>
    </w:p>
    <w:p w14:paraId="49C4CCCE" w14:textId="130BFC03" w:rsidR="0029478C" w:rsidRDefault="0029478C" w:rsidP="0029478C">
      <w:pPr>
        <w:pStyle w:val="L2Level2Sub-Heading-Sprintlaw"/>
      </w:pPr>
      <w:r>
        <w:t>CANCELLATIONS</w:t>
      </w:r>
    </w:p>
    <w:p w14:paraId="181AB6BD" w14:textId="77777777" w:rsidR="00F75C6E" w:rsidRDefault="00F75C6E" w:rsidP="00F75C6E">
      <w:pPr>
        <w:pStyle w:val="L4Level4-Sprintlaw"/>
      </w:pPr>
      <w:r w:rsidRPr="00F75C6E">
        <w:t xml:space="preserve">Because the App facilitates the booking of time-specific appointments made available at or close to the time of the Service, unless otherwise expressly stated through the App, all Confirmed Bookings are final and cannot be cancelled, rescheduled or refunded because you change your mind, are unable to attend or fail to attend the Booking. </w:t>
      </w:r>
    </w:p>
    <w:p w14:paraId="053EEA78" w14:textId="77777777" w:rsidR="00F75C6E" w:rsidRDefault="00F75C6E" w:rsidP="00F75C6E">
      <w:pPr>
        <w:pStyle w:val="L4Level4-Sprintlaw"/>
      </w:pPr>
      <w:r w:rsidRPr="00F75C6E">
        <w:t xml:space="preserve">If you arrive late for a Confirmed Booking, the Provider may reduce the duration of the Service or be unable to provide the Service. Unless otherwise required by law, you will not be entitled to a refund where the Service cannot be provided, or is shortened, because of your late arrival. </w:t>
      </w:r>
    </w:p>
    <w:p w14:paraId="19FD10E5" w14:textId="04FD51FC" w:rsidR="00F75C6E" w:rsidRPr="00F75C6E" w:rsidRDefault="00F75C6E" w:rsidP="00F75C6E">
      <w:pPr>
        <w:pStyle w:val="L4Level4-Sprintlaw"/>
      </w:pPr>
      <w:r w:rsidRPr="00F75C6E">
        <w:t>Nothing in this clause limits any right or remedy you may have under the Australian Consumer Law or any other applicable law which cannot lawfully be excluded.</w:t>
      </w:r>
    </w:p>
    <w:p w14:paraId="2CAF962F" w14:textId="70A45C67" w:rsidR="00F75C6E" w:rsidRDefault="00F75C6E" w:rsidP="0029478C">
      <w:pPr>
        <w:pStyle w:val="L2Level2Sub-Heading-Sprintlaw"/>
      </w:pPr>
      <w:r>
        <w:t xml:space="preserve">PROVIDER </w:t>
      </w:r>
      <w:r w:rsidR="00D01A27" w:rsidRPr="00D01A27">
        <w:t>CANCELLATIONS</w:t>
      </w:r>
      <w:r w:rsidR="00D01A27">
        <w:t xml:space="preserve"> </w:t>
      </w:r>
      <w:r>
        <w:t xml:space="preserve">OR FAILURE TO </w:t>
      </w:r>
      <w:r w:rsidR="00D01A27">
        <w:t>PROVIDE</w:t>
      </w:r>
      <w:r>
        <w:t xml:space="preserve"> A SERVICE</w:t>
      </w:r>
    </w:p>
    <w:p w14:paraId="1126CC8A" w14:textId="77777777" w:rsidR="00F75C6E" w:rsidRDefault="00F75C6E" w:rsidP="00F75C6E">
      <w:pPr>
        <w:pStyle w:val="L4Level4-Sprintlaw"/>
      </w:pPr>
      <w:r w:rsidRPr="00F75C6E">
        <w:t xml:space="preserve">If a Provider cancels a Confirmed Booking or is unable or unwilling to provide the booked Service, you should notify Luxe Minute as soon as reasonably practicable through the contact or support functionality made available through the App. </w:t>
      </w:r>
    </w:p>
    <w:p w14:paraId="30646ECF" w14:textId="77777777" w:rsidR="00F75C6E" w:rsidRDefault="00F75C6E" w:rsidP="00F75C6E">
      <w:pPr>
        <w:pStyle w:val="L4Level4-Sprintlaw"/>
      </w:pPr>
      <w:r w:rsidRPr="00F75C6E">
        <w:t xml:space="preserve">Luxe Minute may require reasonable information or evidence from you or the Provider to verify the circumstances of the cancellation or failure to provide the Service. </w:t>
      </w:r>
    </w:p>
    <w:p w14:paraId="29569109" w14:textId="77777777" w:rsidR="00F75C6E" w:rsidRDefault="00F75C6E" w:rsidP="00F75C6E">
      <w:pPr>
        <w:pStyle w:val="L4Level4-Sprintlaw"/>
      </w:pPr>
      <w:r w:rsidRPr="00F75C6E">
        <w:t xml:space="preserve">Where Luxe Minute is reasonably satisfied that the Provider did not provide the Service for reasons not caused by you, Luxe Minute may, subject to applicable law: </w:t>
      </w:r>
    </w:p>
    <w:p w14:paraId="4644894B" w14:textId="77777777" w:rsidR="00F75C6E" w:rsidRDefault="00F75C6E" w:rsidP="00F75C6E">
      <w:pPr>
        <w:pStyle w:val="L5Level5-Sprintlaw"/>
      </w:pPr>
      <w:r w:rsidRPr="00F75C6E">
        <w:lastRenderedPageBreak/>
        <w:t xml:space="preserve">arrange for the Booking Fee to be refunded to your original payment method; </w:t>
      </w:r>
    </w:p>
    <w:p w14:paraId="3928588A" w14:textId="77777777" w:rsidR="00F75C6E" w:rsidRDefault="00F75C6E" w:rsidP="00F75C6E">
      <w:pPr>
        <w:pStyle w:val="L5Level5-Sprintlaw"/>
      </w:pPr>
      <w:r w:rsidRPr="00F75C6E">
        <w:t xml:space="preserve">arrange an alternative Booking, where available and agreed with you; or </w:t>
      </w:r>
    </w:p>
    <w:p w14:paraId="2D5EA288" w14:textId="5C0B50D1" w:rsidR="00F75C6E" w:rsidRDefault="00F75C6E" w:rsidP="00F75C6E">
      <w:pPr>
        <w:pStyle w:val="L5Level5-Sprintlaw"/>
      </w:pPr>
      <w:r w:rsidRPr="00F75C6E">
        <w:t xml:space="preserve">provide another remedy which Luxe Minute considers appropriate having regard to the circumstances and any applicable consumer guarantee. </w:t>
      </w:r>
    </w:p>
    <w:p w14:paraId="519D800A" w14:textId="06EC2BF2" w:rsidR="00F75C6E" w:rsidRDefault="00F75C6E" w:rsidP="00F75C6E">
      <w:pPr>
        <w:pStyle w:val="L4Level4-Sprintlaw"/>
      </w:pPr>
      <w:r w:rsidRPr="00F75C6E">
        <w:t>Luxe Minute may process or facilitate a refund on behalf of a Provider. Doing so does not mean that Luxe Minute is the supplier of the underlying Service.</w:t>
      </w:r>
    </w:p>
    <w:p w14:paraId="138F0B9F" w14:textId="250DE0C7" w:rsidR="00F4758D" w:rsidRPr="00F75C6E" w:rsidRDefault="00F4758D" w:rsidP="00F75C6E">
      <w:pPr>
        <w:pStyle w:val="L4Level4-Sprintlaw"/>
      </w:pPr>
      <w:r w:rsidRPr="00F4758D">
        <w:t>You may not be entitled to a refund where a Provider is unable or unwilling to provide a Service because you have failed to comply with these Terms or any Provider Requirements disclosed to you before the Booking, including any applicable age, eligibility, health, safety or conduct requirements, subject always to any rights you may have under applicable law.</w:t>
      </w:r>
    </w:p>
    <w:p w14:paraId="438A0727" w14:textId="59B5C0BA" w:rsidR="0029478C" w:rsidRDefault="0029478C" w:rsidP="0029478C">
      <w:pPr>
        <w:pStyle w:val="L2Level2Sub-Heading-Sprintlaw"/>
      </w:pPr>
      <w:r>
        <w:t>PLATFORM INTERRUPTIONS</w:t>
      </w:r>
    </w:p>
    <w:p w14:paraId="044F467A" w14:textId="366A1210" w:rsidR="0029478C" w:rsidRDefault="0029478C" w:rsidP="0029478C">
      <w:pPr>
        <w:pStyle w:val="L4Level4-Sprintlaw"/>
      </w:pPr>
      <w:r w:rsidRPr="0029478C">
        <w:t xml:space="preserve">Luxe Minute does not guarantee that the App or </w:t>
      </w:r>
      <w:r w:rsidR="00503383">
        <w:t>Platform</w:t>
      </w:r>
      <w:r w:rsidR="00D03AB3">
        <w:t xml:space="preserve"> Services</w:t>
      </w:r>
      <w:r w:rsidRPr="0029478C">
        <w:t xml:space="preserve"> will operate uninterrupted or error-free. </w:t>
      </w:r>
    </w:p>
    <w:p w14:paraId="6D32165B" w14:textId="77777777" w:rsidR="0029478C" w:rsidRDefault="0029478C" w:rsidP="0029478C">
      <w:pPr>
        <w:pStyle w:val="L4Level4-Sprintlaw"/>
      </w:pPr>
      <w:r w:rsidRPr="0029478C">
        <w:t xml:space="preserve">If a technical error affects a Booking or payment, Luxe Minute may take any reasonable steps necessary to correct the error, including cancelling or correcting a Booking, reversing or reprocessing a transaction or arranging a refund. </w:t>
      </w:r>
    </w:p>
    <w:p w14:paraId="100F98FE" w14:textId="0BA2520B" w:rsidR="0029478C" w:rsidRDefault="0029478C" w:rsidP="0029478C">
      <w:pPr>
        <w:pStyle w:val="L4Level4-Sprintlaw"/>
      </w:pPr>
      <w:r w:rsidRPr="0029478C">
        <w:t>Luxe Minute will not be responsible for any failure to make or complete a Booking resulting from circumstances outside its reasonable control, subject always to any rights which cannot lawfully be excluded.</w:t>
      </w:r>
    </w:p>
    <w:p w14:paraId="4428EAFE" w14:textId="168304C7" w:rsidR="00F4758D" w:rsidRPr="0029478C" w:rsidRDefault="00F4758D" w:rsidP="0029478C">
      <w:pPr>
        <w:pStyle w:val="L4Level4-Sprintlaw"/>
      </w:pPr>
      <w:r w:rsidRPr="00F4758D">
        <w:t>If a Service is displayed at an incorrect price because of a technical, system or manifest error, Luxe Minute may cancel the affected Booking and arrange a refund of any amount paid. Luxe Minute will not require you to pay a higher price for that Booking without your agreement.</w:t>
      </w:r>
    </w:p>
    <w:p w14:paraId="316D317D" w14:textId="21763B9A" w:rsidR="00745343" w:rsidRPr="00D80D7B" w:rsidRDefault="0029478C" w:rsidP="00314BBB">
      <w:pPr>
        <w:pStyle w:val="L1Level1Heading-Sprintlaw"/>
      </w:pPr>
      <w:r w:rsidRPr="0029478C">
        <w:t>PLATFORM AVAILABILITY AND LIMITATIONS</w:t>
      </w:r>
    </w:p>
    <w:p w14:paraId="45105AAE" w14:textId="0C0932F4" w:rsidR="00745343" w:rsidRPr="00D80D7B" w:rsidRDefault="00D01A27" w:rsidP="00504A41">
      <w:pPr>
        <w:pStyle w:val="L3Level3Paragraph-Sprintlaw"/>
      </w:pPr>
      <w:r w:rsidRPr="00D01A27">
        <w:t xml:space="preserve">The App is made available on an 'as is' and 'as available' basis, subject to any rights or guarantees which cannot lawfully be excluded. Without limiting those rights, you acknowledge </w:t>
      </w:r>
      <w:r w:rsidR="00D03AB3" w:rsidRPr="00D03AB3">
        <w:t>and agree that the App and Platform Services may from time to time be affected by errors, defects, delays, interruptions or other technical issues and that Luxe Minute does not represent, warrant or guarantee that:</w:t>
      </w:r>
    </w:p>
    <w:p w14:paraId="1F73AFFC" w14:textId="7F0FFEF6" w:rsidR="00745343" w:rsidRPr="00D80D7B" w:rsidRDefault="00745343" w:rsidP="00314BBB">
      <w:pPr>
        <w:pStyle w:val="L4Level4-Sprintlaw"/>
      </w:pPr>
      <w:r w:rsidRPr="00D80D7B">
        <w:t xml:space="preserve">the </w:t>
      </w:r>
      <w:r w:rsidR="00DD306C">
        <w:t>App</w:t>
      </w:r>
      <w:r w:rsidRPr="00D80D7B">
        <w:t xml:space="preserve"> will be free from errors or defects;</w:t>
      </w:r>
    </w:p>
    <w:p w14:paraId="34332A2B" w14:textId="23B525E5" w:rsidR="00745343" w:rsidRPr="00D80D7B" w:rsidRDefault="00745343" w:rsidP="00314BBB">
      <w:pPr>
        <w:pStyle w:val="L4Level4-Sprintlaw"/>
      </w:pPr>
      <w:r w:rsidRPr="00D80D7B">
        <w:t xml:space="preserve">the </w:t>
      </w:r>
      <w:r w:rsidR="00DD306C">
        <w:t>App</w:t>
      </w:r>
      <w:r w:rsidRPr="00D80D7B">
        <w:t xml:space="preserve"> will be accessible at all times;</w:t>
      </w:r>
    </w:p>
    <w:p w14:paraId="29E5825F" w14:textId="777B85D9" w:rsidR="00745343" w:rsidRPr="00D80D7B" w:rsidRDefault="00745343" w:rsidP="00314BBB">
      <w:pPr>
        <w:pStyle w:val="L4Level4-Sprintlaw"/>
      </w:pPr>
      <w:r w:rsidRPr="00D80D7B">
        <w:t xml:space="preserve">messages sent through the </w:t>
      </w:r>
      <w:r w:rsidR="00DD306C">
        <w:t>App</w:t>
      </w:r>
      <w:r w:rsidRPr="00D80D7B">
        <w:t xml:space="preserve"> will be delivered promptly, or delivered at all;</w:t>
      </w:r>
    </w:p>
    <w:p w14:paraId="64C74CAD" w14:textId="6076D925" w:rsidR="00745343" w:rsidRPr="00D80D7B" w:rsidRDefault="00745343" w:rsidP="00314BBB">
      <w:pPr>
        <w:pStyle w:val="L4Level4-Sprintlaw"/>
      </w:pPr>
      <w:r w:rsidRPr="00D80D7B">
        <w:t xml:space="preserve">information you receive or supply through the </w:t>
      </w:r>
      <w:r w:rsidR="00DD306C">
        <w:t>App</w:t>
      </w:r>
      <w:r w:rsidRPr="00D80D7B">
        <w:t xml:space="preserve"> will be secure or confidential; </w:t>
      </w:r>
    </w:p>
    <w:p w14:paraId="4CD584B4" w14:textId="3825D50F" w:rsidR="00745343" w:rsidRDefault="00745343" w:rsidP="00314BBB">
      <w:pPr>
        <w:pStyle w:val="L4Level4-Sprintlaw"/>
      </w:pPr>
      <w:r w:rsidRPr="00D80D7B">
        <w:t xml:space="preserve">any information provided through the </w:t>
      </w:r>
      <w:r w:rsidR="00DD306C">
        <w:t>App</w:t>
      </w:r>
      <w:r w:rsidRPr="00D80D7B">
        <w:t xml:space="preserve"> is accurate or true</w:t>
      </w:r>
      <w:r w:rsidR="0029478C">
        <w:t xml:space="preserve">; </w:t>
      </w:r>
    </w:p>
    <w:p w14:paraId="45B589DE" w14:textId="69089F45" w:rsidR="0029478C" w:rsidRDefault="00F75C6E" w:rsidP="00314BBB">
      <w:pPr>
        <w:pStyle w:val="L4Level4-Sprintlaw"/>
      </w:pPr>
      <w:r w:rsidRPr="00F75C6E">
        <w:t>any particular Provider, Service or Available Appointment will be available at any particular time or location;</w:t>
      </w:r>
    </w:p>
    <w:p w14:paraId="18FAC031" w14:textId="29034027" w:rsidR="0029478C" w:rsidRDefault="00F75C6E" w:rsidP="00314BBB">
      <w:pPr>
        <w:pStyle w:val="L4Level4-Sprintlaw"/>
      </w:pPr>
      <w:r w:rsidRPr="00F75C6E">
        <w:t>information regarding a Provider, Service or Available Appointment supplied by a Provider or other third party will always be accurate, complete or current;</w:t>
      </w:r>
    </w:p>
    <w:p w14:paraId="5FD198AB" w14:textId="2A9530BA" w:rsidR="00F75C6E" w:rsidRDefault="00F75C6E" w:rsidP="00314BBB">
      <w:pPr>
        <w:pStyle w:val="L4Level4-Sprintlaw"/>
      </w:pPr>
      <w:r w:rsidRPr="00F75C6E">
        <w:t>the App will identify or display every Provider or appointment which may otherwise be available in your location</w:t>
      </w:r>
      <w:r w:rsidR="00D03AB3">
        <w:t xml:space="preserve">; or </w:t>
      </w:r>
    </w:p>
    <w:p w14:paraId="6313CAD0" w14:textId="45D0B900" w:rsidR="00D03AB3" w:rsidRPr="00D80D7B" w:rsidRDefault="00D03AB3" w:rsidP="00314BBB">
      <w:pPr>
        <w:pStyle w:val="L4Level4-Sprintlaw"/>
      </w:pPr>
      <w:r w:rsidRPr="00D03AB3">
        <w:t>any integration between the App and a Provider system or Third Party Service will operate continuously, be free from delays or errors, or always transmit or synchronise information accurately or in real time.</w:t>
      </w:r>
    </w:p>
    <w:p w14:paraId="3650D0E5" w14:textId="77777777" w:rsidR="00745343" w:rsidRPr="00D80D7B" w:rsidRDefault="00745343" w:rsidP="00314BBB">
      <w:pPr>
        <w:pStyle w:val="L1Level1Heading-Sprintlaw"/>
      </w:pPr>
      <w:bookmarkStart w:id="8" w:name="_Ref519683190"/>
      <w:bookmarkStart w:id="9" w:name="_Toc8723501"/>
      <w:r w:rsidRPr="00D80D7B">
        <w:t>INTELLECTUAL PROPERTY</w:t>
      </w:r>
      <w:bookmarkEnd w:id="8"/>
      <w:bookmarkEnd w:id="9"/>
      <w:r w:rsidRPr="00D80D7B">
        <w:t xml:space="preserve"> </w:t>
      </w:r>
    </w:p>
    <w:p w14:paraId="556AC36C" w14:textId="27D2D1E8" w:rsidR="00745343" w:rsidRPr="00D80D7B" w:rsidRDefault="00F75C6E" w:rsidP="00E23459">
      <w:pPr>
        <w:pStyle w:val="L4Level4-Sprintlaw"/>
      </w:pPr>
      <w:r w:rsidRPr="00F75C6E">
        <w:t xml:space="preserve">Luxe Minute owns or licenses all materials made available through the App or in connection with the </w:t>
      </w:r>
      <w:r w:rsidR="00503383">
        <w:t>Platform</w:t>
      </w:r>
      <w:r w:rsidR="00D03AB3">
        <w:t xml:space="preserve"> Services</w:t>
      </w:r>
      <w:r w:rsidRPr="00F75C6E">
        <w:t>, including text, graphics, logos, branding, designs, icons, images, audio, video, software, data compilations and other content (</w:t>
      </w:r>
      <w:r w:rsidRPr="00F75C6E">
        <w:rPr>
          <w:b/>
          <w:bCs/>
        </w:rPr>
        <w:t xml:space="preserve">Platform </w:t>
      </w:r>
      <w:r w:rsidRPr="00F75C6E">
        <w:rPr>
          <w:b/>
          <w:bCs/>
        </w:rPr>
        <w:lastRenderedPageBreak/>
        <w:t>Content),</w:t>
      </w:r>
      <w:r w:rsidRPr="00F75C6E">
        <w:t xml:space="preserve"> and reserves all Intellectual Property Rights in that Platform Content which are not expressly granted to you.</w:t>
      </w:r>
    </w:p>
    <w:p w14:paraId="7BD7E517" w14:textId="5F49D39F" w:rsidR="00745343" w:rsidRPr="00D80D7B" w:rsidRDefault="0029478C" w:rsidP="00E23459">
      <w:pPr>
        <w:pStyle w:val="L4Level4-Sprintlaw"/>
      </w:pPr>
      <w:r w:rsidRPr="0029478C">
        <w:t>Subject to your compliance with th</w:t>
      </w:r>
      <w:r w:rsidR="00D01A27">
        <w:t>ese Terms</w:t>
      </w:r>
      <w:r w:rsidRPr="0029478C">
        <w:t xml:space="preserve">, Luxe Minute grants you a limited, non-exclusive, non-transferable, revocable licence to access and use the App and Platform Content solely for the purpose of using the </w:t>
      </w:r>
      <w:r w:rsidR="00503383">
        <w:t>Platform</w:t>
      </w:r>
      <w:r w:rsidR="00D03AB3">
        <w:t xml:space="preserve"> Services</w:t>
      </w:r>
      <w:r w:rsidRPr="0029478C">
        <w:t xml:space="preserve">. You must not reproduce, distribute, modify, reverse engineer, commercially exploit or otherwise use any Platform Content except as expressly permitted by </w:t>
      </w:r>
      <w:r w:rsidR="00D01A27">
        <w:t>these Terms</w:t>
      </w:r>
      <w:r w:rsidRPr="0029478C">
        <w:t xml:space="preserve"> or by law.</w:t>
      </w:r>
    </w:p>
    <w:p w14:paraId="247CA1E9" w14:textId="672E03AE" w:rsidR="00745343" w:rsidRPr="00D80D7B" w:rsidRDefault="00745343" w:rsidP="00E23459">
      <w:pPr>
        <w:pStyle w:val="L4Level4-Sprintlaw"/>
      </w:pPr>
      <w:bookmarkStart w:id="10" w:name="_Hlk519683054"/>
      <w:r w:rsidRPr="00D80D7B">
        <w:t xml:space="preserve">In this clause </w:t>
      </w:r>
      <w:r w:rsidRPr="00D80D7B">
        <w:fldChar w:fldCharType="begin"/>
      </w:r>
      <w:r w:rsidRPr="00D80D7B">
        <w:instrText xml:space="preserve"> REF _Ref519683190 \r \h </w:instrText>
      </w:r>
      <w:r w:rsidR="00E23459">
        <w:instrText xml:space="preserve"> \* MERGEFORMAT </w:instrText>
      </w:r>
      <w:r w:rsidRPr="00D80D7B">
        <w:fldChar w:fldCharType="separate"/>
      </w:r>
      <w:r w:rsidR="00693813">
        <w:t>8</w:t>
      </w:r>
      <w:r w:rsidRPr="00D80D7B">
        <w:fldChar w:fldCharType="end"/>
      </w:r>
      <w:r w:rsidRPr="00D80D7B">
        <w:t xml:space="preserve">, </w:t>
      </w:r>
      <w:r w:rsidR="005D74DE" w:rsidRPr="00D80D7B">
        <w:t>“</w:t>
      </w:r>
      <w:r w:rsidRPr="00D80D7B">
        <w:rPr>
          <w:b/>
        </w:rPr>
        <w:t>Intellectual Property Rights</w:t>
      </w:r>
      <w:r w:rsidR="005D74DE" w:rsidRPr="00D80D7B">
        <w:t>”</w:t>
      </w:r>
      <w:r w:rsidRPr="00D80D7B">
        <w:t xml:space="preserve"> means all copyright, </w:t>
      </w:r>
      <w:proofErr w:type="gramStart"/>
      <w:r w:rsidRPr="00D80D7B">
        <w:t>trade mark</w:t>
      </w:r>
      <w:proofErr w:type="gramEnd"/>
      <w:r w:rsidRPr="00D80D7B">
        <w:t xml:space="preserve">, design, patent, semiconductor and circuit layout rights, trade, business, company and domain names, confidential and other proprietary rights, and any other rights to registration of such rights whether created before or after the date of </w:t>
      </w:r>
      <w:r w:rsidR="00D01A27">
        <w:t>these Terms</w:t>
      </w:r>
      <w:r w:rsidRPr="00D80D7B">
        <w:t xml:space="preserve"> both in Australia and throughout the world.</w:t>
      </w:r>
      <w:bookmarkEnd w:id="10"/>
    </w:p>
    <w:p w14:paraId="5C5C398A" w14:textId="77777777" w:rsidR="00745343" w:rsidRPr="00D80D7B" w:rsidRDefault="00745343" w:rsidP="00314BBB">
      <w:pPr>
        <w:pStyle w:val="L1Level1Heading-Sprintlaw"/>
      </w:pPr>
      <w:bookmarkStart w:id="11" w:name="_Ref521423043"/>
      <w:bookmarkStart w:id="12" w:name="_Toc8723502"/>
      <w:r w:rsidRPr="00D80D7B">
        <w:t>THIRD PARTY CONTENT</w:t>
      </w:r>
      <w:bookmarkEnd w:id="11"/>
      <w:bookmarkEnd w:id="12"/>
    </w:p>
    <w:p w14:paraId="5918516D" w14:textId="2F60CE28" w:rsidR="00745343" w:rsidRPr="00D80D7B" w:rsidRDefault="00745343" w:rsidP="00504A41">
      <w:pPr>
        <w:pStyle w:val="L3Level3Paragraph-Sprintlaw"/>
      </w:pPr>
      <w:r w:rsidRPr="00D80D7B">
        <w:t xml:space="preserve">The </w:t>
      </w:r>
      <w:r w:rsidR="00DD306C">
        <w:t>App</w:t>
      </w:r>
      <w:r w:rsidRPr="00D80D7B">
        <w:t xml:space="preserve"> may contain text, images, data and other content provided by a third party and displayed on the </w:t>
      </w:r>
      <w:r w:rsidR="00DD306C">
        <w:t>App</w:t>
      </w:r>
      <w:r w:rsidRPr="00D80D7B">
        <w:t xml:space="preserve"> (</w:t>
      </w:r>
      <w:r w:rsidRPr="00D80D7B">
        <w:rPr>
          <w:b/>
        </w:rPr>
        <w:t>Third Party Content</w:t>
      </w:r>
      <w:r w:rsidRPr="00D80D7B">
        <w:t xml:space="preserve">). </w:t>
      </w:r>
      <w:r w:rsidR="00F75C6E">
        <w:t>Luxe Minute</w:t>
      </w:r>
      <w:r w:rsidRPr="00D80D7B">
        <w:t xml:space="preserve"> accepts no responsibility for Third Party Content and makes no representation, warranty or guarantee about the quality, suitability, accuracy, reliability, currency or completeness of Third Party Content.</w:t>
      </w:r>
      <w:bookmarkStart w:id="13" w:name="_Ref513820099"/>
    </w:p>
    <w:p w14:paraId="14F8AAD3" w14:textId="77777777" w:rsidR="00745343" w:rsidRPr="00D80D7B" w:rsidRDefault="00745343" w:rsidP="00314BBB">
      <w:pPr>
        <w:pStyle w:val="L1Level1Heading-Sprintlaw"/>
      </w:pPr>
      <w:bookmarkStart w:id="14" w:name="_Ref17168956"/>
      <w:r w:rsidRPr="00D80D7B">
        <w:t>THIRD PARTY TERMS</w:t>
      </w:r>
      <w:bookmarkEnd w:id="14"/>
    </w:p>
    <w:p w14:paraId="2C4DEB27" w14:textId="0E3972F8" w:rsidR="0029478C" w:rsidRDefault="0029478C" w:rsidP="0029478C">
      <w:pPr>
        <w:pStyle w:val="L4Level4-Sprintlaw"/>
      </w:pPr>
      <w:r w:rsidRPr="0029478C">
        <w:t xml:space="preserve">The App may integrate with or rely on </w:t>
      </w:r>
      <w:r w:rsidR="00D03AB3">
        <w:t>Platform Services</w:t>
      </w:r>
      <w:r w:rsidRPr="0029478C">
        <w:t xml:space="preserve"> supplied by third parties, including </w:t>
      </w:r>
      <w:r w:rsidR="001A337F" w:rsidRPr="001A337F">
        <w:t xml:space="preserve">payment processors, application marketplace providers such as Apple and Google, mapping and location </w:t>
      </w:r>
      <w:r w:rsidR="00D03AB3">
        <w:t>Platform Services</w:t>
      </w:r>
      <w:r w:rsidR="001A337F" w:rsidRPr="001A337F">
        <w:t xml:space="preserve">, mobile operating systems and other technology </w:t>
      </w:r>
      <w:proofErr w:type="gramStart"/>
      <w:r w:rsidR="001A337F" w:rsidRPr="001A337F">
        <w:t xml:space="preserve">providers </w:t>
      </w:r>
      <w:r w:rsidR="001A337F">
        <w:t xml:space="preserve"> </w:t>
      </w:r>
      <w:r w:rsidRPr="0029478C">
        <w:t>(</w:t>
      </w:r>
      <w:proofErr w:type="gramEnd"/>
      <w:r w:rsidRPr="0029478C">
        <w:rPr>
          <w:b/>
          <w:bCs/>
        </w:rPr>
        <w:t xml:space="preserve">Third Party </w:t>
      </w:r>
      <w:r w:rsidR="00D03AB3">
        <w:rPr>
          <w:b/>
          <w:bCs/>
        </w:rPr>
        <w:t>Platform Services</w:t>
      </w:r>
      <w:r w:rsidRPr="0029478C">
        <w:t>).</w:t>
      </w:r>
    </w:p>
    <w:p w14:paraId="543C0C87" w14:textId="0532DF23" w:rsidR="0029478C" w:rsidRDefault="0029478C" w:rsidP="0029478C">
      <w:pPr>
        <w:pStyle w:val="L4Level4-Sprintlaw"/>
      </w:pPr>
      <w:r w:rsidRPr="0029478C">
        <w:t xml:space="preserve">Your use of Third Party </w:t>
      </w:r>
      <w:r w:rsidR="00D03AB3">
        <w:t>Platform Services</w:t>
      </w:r>
      <w:r w:rsidRPr="0029478C">
        <w:t xml:space="preserve"> may be subject to separate terms and privacy policies imposed by the relevant third party. </w:t>
      </w:r>
    </w:p>
    <w:p w14:paraId="74E57BD1" w14:textId="1B3826FA" w:rsidR="00745343" w:rsidRPr="00D80D7B" w:rsidRDefault="0029478C" w:rsidP="0029478C">
      <w:pPr>
        <w:pStyle w:val="L4Level4-Sprintlaw"/>
      </w:pPr>
      <w:r w:rsidRPr="0029478C">
        <w:t>To the maximum extent permitted by law, Luxe Minute is not responsible for the availability, performance, acts or omissions of a Third Party Service which is outside Luxe Minute's reasonable control.</w:t>
      </w:r>
    </w:p>
    <w:bookmarkEnd w:id="13"/>
    <w:p w14:paraId="22CBF0B9" w14:textId="04556E76" w:rsidR="00745343" w:rsidRPr="00EA2465" w:rsidRDefault="00D01A27" w:rsidP="00314BBB">
      <w:pPr>
        <w:pStyle w:val="L1Level1Heading-Sprintlaw"/>
      </w:pPr>
      <w:r w:rsidRPr="00D01A27">
        <w:t>COMPLAINTS AND DISPUTES</w:t>
      </w:r>
    </w:p>
    <w:p w14:paraId="50D8A19C" w14:textId="241E2658" w:rsidR="00F75C6E" w:rsidRDefault="002B64CD" w:rsidP="00F75C6E">
      <w:pPr>
        <w:pStyle w:val="L4Level4-Sprintlaw"/>
      </w:pPr>
      <w:r w:rsidRPr="002B64CD">
        <w:t>If you have a complaint or dispute regarding the provision, performance, quality, safety or suitability of a Service, you should first raise the matter with the relevant Provider, as the Provider is responsible for supplying the Service, and attempt to resolve it directly with the Provider.</w:t>
      </w:r>
    </w:p>
    <w:p w14:paraId="300E92FF" w14:textId="77777777" w:rsidR="00F75C6E" w:rsidRDefault="00F75C6E" w:rsidP="00F75C6E">
      <w:pPr>
        <w:pStyle w:val="L4Level4-Sprintlaw"/>
      </w:pPr>
      <w:r>
        <w:t>I</w:t>
      </w:r>
      <w:r w:rsidRPr="00F75C6E">
        <w:t xml:space="preserve">f the matter cannot be resolved directly, you may notify Luxe Minute using the support functionality or contact details made available through the App. Luxe Minute may, but is not obliged to, assist you and the Provider to resolve the matter. </w:t>
      </w:r>
    </w:p>
    <w:p w14:paraId="19B34AFD" w14:textId="77777777" w:rsidR="00F75C6E" w:rsidRDefault="00F75C6E" w:rsidP="00F75C6E">
      <w:pPr>
        <w:pStyle w:val="L4Level4-Sprintlaw"/>
      </w:pPr>
      <w:r w:rsidRPr="00F75C6E">
        <w:t xml:space="preserve">Luxe Minute may request reasonable information from you or the Provider in connection with a complaint, refund request, chargeback or dispute. </w:t>
      </w:r>
    </w:p>
    <w:p w14:paraId="43FACE3D" w14:textId="77777777" w:rsidR="00F75C6E" w:rsidRDefault="00F75C6E" w:rsidP="00F75C6E">
      <w:pPr>
        <w:pStyle w:val="L4Level4-Sprintlaw"/>
      </w:pPr>
      <w:r w:rsidRPr="00F75C6E">
        <w:t xml:space="preserve">Luxe Minute may instruct the Payment Provider to withhold, delay, reverse or refund an amount relating to a disputed Booking where Luxe Minute reasonably considers this appropriate while the complaint, refund, chargeback or dispute is investigated or resolved. </w:t>
      </w:r>
    </w:p>
    <w:p w14:paraId="68BAF40A" w14:textId="77777777" w:rsidR="00F75C6E" w:rsidRDefault="00F75C6E" w:rsidP="00F75C6E">
      <w:pPr>
        <w:pStyle w:val="L4Level4-Sprintlaw"/>
      </w:pPr>
      <w:r w:rsidRPr="00F75C6E">
        <w:t xml:space="preserve">If you have a dispute directly with Luxe Minute, you agree to first notify Luxe Minute of the dispute and allow Luxe Minute a reasonable opportunity to attempt to resolve it with you before commencing proceedings, except where urgent interlocutory or other relief is required. </w:t>
      </w:r>
    </w:p>
    <w:p w14:paraId="4F68D628" w14:textId="79D7D95E" w:rsidR="00745343" w:rsidRPr="00EA2465" w:rsidRDefault="00F75C6E" w:rsidP="00F75C6E">
      <w:pPr>
        <w:pStyle w:val="L4Level4-Sprintlaw"/>
      </w:pPr>
      <w:r w:rsidRPr="00F75C6E">
        <w:t>Nothing in this clause limits any rights you may have under applicable consumer protection laws or your right to make a complaint to a regulator or other competent authority.</w:t>
      </w:r>
    </w:p>
    <w:p w14:paraId="03EC93D4" w14:textId="77777777" w:rsidR="00745343" w:rsidRPr="00D80D7B" w:rsidRDefault="00745343" w:rsidP="00314BBB">
      <w:pPr>
        <w:pStyle w:val="L1Level1Heading-Sprintlaw"/>
      </w:pPr>
      <w:bookmarkStart w:id="15" w:name="_Toc8723504"/>
      <w:r w:rsidRPr="00D80D7B">
        <w:lastRenderedPageBreak/>
        <w:t>SECURITY</w:t>
      </w:r>
      <w:bookmarkEnd w:id="15"/>
    </w:p>
    <w:p w14:paraId="25EFD095" w14:textId="50DC78DB" w:rsidR="00745343" w:rsidRPr="00D80D7B" w:rsidRDefault="00F75C6E" w:rsidP="00504A41">
      <w:pPr>
        <w:pStyle w:val="L3Level3Paragraph-Sprintlaw"/>
      </w:pPr>
      <w:bookmarkStart w:id="16" w:name="_Ref513818634"/>
      <w:r w:rsidRPr="00F75C6E">
        <w:t>Luxe Minute takes reasonable measures to protect the operation and security of the App, however no electronic platform or transmission method is completely secure. To the maximum extent permitted by law, Luxe Minute is not responsible for loss or damage to your device arising from malicious code or other interference which is outside Luxe Minute's reasonable control. You are responsible for maintaining appropriate security measures on any device you use to access the App.</w:t>
      </w:r>
    </w:p>
    <w:p w14:paraId="7C21B02E" w14:textId="77777777" w:rsidR="00745343" w:rsidRPr="00D80D7B" w:rsidRDefault="00745343" w:rsidP="00314BBB">
      <w:pPr>
        <w:pStyle w:val="L1Level1Heading-Sprintlaw"/>
      </w:pPr>
      <w:bookmarkStart w:id="17" w:name="_Toc8723505"/>
      <w:r w:rsidRPr="00D80D7B">
        <w:t>DISCLAIMER</w:t>
      </w:r>
      <w:bookmarkEnd w:id="16"/>
      <w:bookmarkEnd w:id="17"/>
    </w:p>
    <w:p w14:paraId="3370BC90" w14:textId="2932BA7D" w:rsidR="00745343" w:rsidRPr="00D80D7B" w:rsidRDefault="00745343" w:rsidP="00E23459">
      <w:pPr>
        <w:pStyle w:val="L4Level4-Sprintlaw"/>
      </w:pPr>
      <w:r w:rsidRPr="00D80D7B">
        <w:t>(</w:t>
      </w:r>
      <w:r w:rsidR="0029478C">
        <w:rPr>
          <w:b/>
        </w:rPr>
        <w:t>Online marketplace</w:t>
      </w:r>
      <w:r w:rsidRPr="00D80D7B">
        <w:t xml:space="preserve">) </w:t>
      </w:r>
      <w:r w:rsidR="00F75C6E" w:rsidRPr="00F75C6E">
        <w:t xml:space="preserve">Luxe Minute operates an online marketplace which facilitates the discovery, booking and payment of </w:t>
      </w:r>
      <w:r w:rsidR="00D03AB3">
        <w:t>Platform Services</w:t>
      </w:r>
      <w:r w:rsidR="00F75C6E" w:rsidRPr="00F75C6E">
        <w:t xml:space="preserve"> offered by independent Providers. Luxe Minute provides the </w:t>
      </w:r>
      <w:r w:rsidR="00503383">
        <w:t>Platform</w:t>
      </w:r>
      <w:r w:rsidR="00D03AB3">
        <w:t xml:space="preserve"> Services</w:t>
      </w:r>
      <w:r w:rsidR="00F75C6E" w:rsidRPr="00F75C6E">
        <w:t xml:space="preserve"> but does not itself provide the underlying </w:t>
      </w:r>
      <w:r w:rsidR="00D03AB3">
        <w:t>Platform Services</w:t>
      </w:r>
      <w:r w:rsidR="00F75C6E" w:rsidRPr="00F75C6E">
        <w:t xml:space="preserve"> advertised or supplied by Providers through the App.</w:t>
      </w:r>
    </w:p>
    <w:p w14:paraId="150746FF" w14:textId="4909F812" w:rsidR="0029478C" w:rsidRPr="00D80D7B" w:rsidRDefault="0029478C" w:rsidP="0029478C">
      <w:pPr>
        <w:pStyle w:val="L4Level4-Sprintlaw"/>
      </w:pPr>
      <w:r w:rsidRPr="00D80D7B">
        <w:t>(</w:t>
      </w:r>
      <w:r>
        <w:rPr>
          <w:b/>
        </w:rPr>
        <w:t>Providers</w:t>
      </w:r>
      <w:r w:rsidRPr="00D80D7B">
        <w:t xml:space="preserve">) </w:t>
      </w:r>
      <w:r w:rsidR="00F75C6E" w:rsidRPr="00F75C6E">
        <w:t>Providers are independent third parties. Except to the extent expressly stated otherwise, Luxe Minute does not employ, engage, control or supervise Providers and is not responsible for directing the manner in which a Provider performs a Service.</w:t>
      </w:r>
    </w:p>
    <w:p w14:paraId="2BBAFB54" w14:textId="11AD077C" w:rsidR="00F75C6E" w:rsidRPr="00D80D7B" w:rsidRDefault="00F75C6E" w:rsidP="00F75C6E">
      <w:pPr>
        <w:pStyle w:val="L4Level4-Sprintlaw"/>
      </w:pPr>
      <w:r w:rsidRPr="00D80D7B">
        <w:t>(</w:t>
      </w:r>
      <w:r>
        <w:rPr>
          <w:b/>
        </w:rPr>
        <w:t>Provider information</w:t>
      </w:r>
      <w:r w:rsidRPr="00D80D7B">
        <w:t xml:space="preserve">) </w:t>
      </w:r>
      <w:r w:rsidRPr="00F75C6E">
        <w:t>Information concerning a Provider or Service may be supplied by the Provider or another third party. To the maximum extent permitted by law, Luxe Minute does not independently warrant the accuracy, completeness or currency of that information.</w:t>
      </w:r>
    </w:p>
    <w:p w14:paraId="14E1664E" w14:textId="77777777" w:rsidR="002B64CD" w:rsidRDefault="002B64CD" w:rsidP="002B64CD">
      <w:pPr>
        <w:pStyle w:val="L4Level4-Sprintlaw"/>
      </w:pPr>
      <w:r w:rsidRPr="00D80D7B">
        <w:t>(</w:t>
      </w:r>
      <w:r>
        <w:rPr>
          <w:b/>
        </w:rPr>
        <w:t>Provider liability</w:t>
      </w:r>
      <w:r w:rsidRPr="00D80D7B">
        <w:t xml:space="preserve">) </w:t>
      </w:r>
      <w:r w:rsidRPr="002B64CD">
        <w:t xml:space="preserve">Subject to any rights or remedies which cannot lawfully be excluded, Luxe Minute is not liable for any loss, damage, injury, claim, cost or expense arising from or in connection with: </w:t>
      </w:r>
    </w:p>
    <w:p w14:paraId="26B60CF3" w14:textId="77777777" w:rsidR="002B64CD" w:rsidRDefault="002B64CD" w:rsidP="002B64CD">
      <w:pPr>
        <w:pStyle w:val="L5Level5-Sprintlaw"/>
      </w:pPr>
      <w:r w:rsidRPr="002B64CD">
        <w:t xml:space="preserve">the provision or non-provision of a Service by a Provider; </w:t>
      </w:r>
    </w:p>
    <w:p w14:paraId="040A693E" w14:textId="77777777" w:rsidR="002B64CD" w:rsidRDefault="002B64CD" w:rsidP="002B64CD">
      <w:pPr>
        <w:pStyle w:val="L5Level5-Sprintlaw"/>
      </w:pPr>
      <w:r w:rsidRPr="002B64CD">
        <w:t xml:space="preserve">the performance, quality, safety or suitability of a Service; </w:t>
      </w:r>
    </w:p>
    <w:p w14:paraId="173F6481" w14:textId="77777777" w:rsidR="002B64CD" w:rsidRDefault="002B64CD" w:rsidP="002B64CD">
      <w:pPr>
        <w:pStyle w:val="L5Level5-Sprintlaw"/>
      </w:pPr>
      <w:r w:rsidRPr="002B64CD">
        <w:t xml:space="preserve">any act, omission, negligence, misconduct or breach by a Provider; </w:t>
      </w:r>
    </w:p>
    <w:p w14:paraId="2C8F836D" w14:textId="77777777" w:rsidR="002B64CD" w:rsidRDefault="002B64CD" w:rsidP="002B64CD">
      <w:pPr>
        <w:pStyle w:val="L5Level5-Sprintlaw"/>
      </w:pPr>
      <w:r w:rsidRPr="002B64CD">
        <w:t xml:space="preserve">any injury, loss or damage suffered in connection with receiving or attending a Service; or </w:t>
      </w:r>
    </w:p>
    <w:p w14:paraId="774D25E6" w14:textId="77777777" w:rsidR="002B64CD" w:rsidRDefault="002B64CD" w:rsidP="002B64CD">
      <w:pPr>
        <w:pStyle w:val="L5Level5-Sprintlaw"/>
      </w:pPr>
      <w:r w:rsidRPr="002B64CD">
        <w:t xml:space="preserve">any information, representation, instruction or advice provided by a Provider, </w:t>
      </w:r>
    </w:p>
    <w:p w14:paraId="0092555D" w14:textId="18B1C7DD" w:rsidR="002B64CD" w:rsidRPr="00D80D7B" w:rsidRDefault="002B64CD" w:rsidP="002B64CD">
      <w:pPr>
        <w:pStyle w:val="L5Level5-Sprintlaw"/>
        <w:numPr>
          <w:ilvl w:val="0"/>
          <w:numId w:val="0"/>
        </w:numPr>
        <w:ind w:left="1701"/>
      </w:pPr>
      <w:r w:rsidRPr="002B64CD">
        <w:t>except to the extent that the relevant loss, damage, injury, claim, cost or expense was caused or contributed to by Luxe Minute, or Luxe Minute's liability cannot lawfully be excluded or limited.</w:t>
      </w:r>
    </w:p>
    <w:p w14:paraId="533B6154" w14:textId="4B92A61B" w:rsidR="0029478C" w:rsidRPr="00D80D7B" w:rsidRDefault="0029478C" w:rsidP="0029478C">
      <w:pPr>
        <w:pStyle w:val="L4Level4-Sprintlaw"/>
      </w:pPr>
      <w:r w:rsidRPr="00D80D7B">
        <w:t>(</w:t>
      </w:r>
      <w:r>
        <w:rPr>
          <w:b/>
        </w:rPr>
        <w:t>No Professional advice</w:t>
      </w:r>
      <w:r w:rsidRPr="00D80D7B">
        <w:t xml:space="preserve">) </w:t>
      </w:r>
      <w:r w:rsidRPr="0029478C">
        <w:t xml:space="preserve">Any information made available through the App regarding wellness, beauty, health or related </w:t>
      </w:r>
      <w:r w:rsidR="00D03AB3">
        <w:t>Platform Services</w:t>
      </w:r>
      <w:r w:rsidRPr="0029478C">
        <w:t xml:space="preserve"> is provided for general informational purposes only. Luxe Minute does not provide medical, health or other professional advice and does not represent that any particular Service is appropriate for </w:t>
      </w:r>
      <w:r w:rsidR="002157E9">
        <w:t>you</w:t>
      </w:r>
      <w:r w:rsidRPr="0029478C">
        <w:t>.</w:t>
      </w:r>
    </w:p>
    <w:p w14:paraId="06FEB0DD" w14:textId="69913B1A" w:rsidR="00745343" w:rsidRPr="00D80D7B" w:rsidRDefault="00745343" w:rsidP="00E23459">
      <w:pPr>
        <w:pStyle w:val="L4Level4-Sprintlaw"/>
      </w:pPr>
      <w:r w:rsidRPr="00D80D7B">
        <w:t>(</w:t>
      </w:r>
      <w:r w:rsidRPr="00D80D7B">
        <w:rPr>
          <w:b/>
        </w:rPr>
        <w:t>Limitation of liability</w:t>
      </w:r>
      <w:r w:rsidRPr="00D80D7B">
        <w:t xml:space="preserve">) To the maximum extent permitted by applicable law, </w:t>
      </w:r>
      <w:r w:rsidR="00F75C6E">
        <w:t>Luxe Minute</w:t>
      </w:r>
      <w:r w:rsidRPr="00D80D7B">
        <w:t xml:space="preserve"> excludes completely all liability to any person for loss or damage of any kind, however arising whether in contract, tort (including negligence), statute, equity, indemnity or otherwise, arising from or relating in any way to the </w:t>
      </w:r>
      <w:r w:rsidR="00DD306C">
        <w:t>App</w:t>
      </w:r>
      <w:r w:rsidR="00B86135">
        <w:t xml:space="preserve"> or the </w:t>
      </w:r>
      <w:r w:rsidR="00D03AB3">
        <w:t>Platform Services</w:t>
      </w:r>
      <w:r w:rsidRPr="00D80D7B">
        <w:t xml:space="preserve">. This includes the transmission of any computer </w:t>
      </w:r>
      <w:r w:rsidR="00114600">
        <w:t xml:space="preserve">or mobile </w:t>
      </w:r>
      <w:r w:rsidRPr="00D80D7B">
        <w:t>virus.</w:t>
      </w:r>
    </w:p>
    <w:p w14:paraId="73D3CBE0" w14:textId="77777777" w:rsidR="00745343" w:rsidRPr="00D80D7B" w:rsidRDefault="00745343" w:rsidP="00E23459">
      <w:pPr>
        <w:pStyle w:val="L4Level4-Sprintlaw"/>
      </w:pPr>
      <w:r w:rsidRPr="00D80D7B">
        <w:t>(</w:t>
      </w:r>
      <w:r w:rsidRPr="00D80D7B">
        <w:rPr>
          <w:b/>
        </w:rPr>
        <w:t>Disclaimer</w:t>
      </w:r>
      <w:r w:rsidRPr="00D80D7B">
        <w:t>) All express or implied representations and warranties are, to the maximum extent permitted by applicable law, excluded.</w:t>
      </w:r>
    </w:p>
    <w:p w14:paraId="1F41360E" w14:textId="0E1D4CAF" w:rsidR="00745343" w:rsidRPr="00D80D7B" w:rsidRDefault="00745343" w:rsidP="00E23459">
      <w:pPr>
        <w:pStyle w:val="L4Level4-Sprintlaw"/>
      </w:pPr>
      <w:r w:rsidRPr="00D80D7B">
        <w:t>(</w:t>
      </w:r>
      <w:r w:rsidRPr="00D80D7B">
        <w:rPr>
          <w:b/>
          <w:bCs/>
        </w:rPr>
        <w:t>Consumer law</w:t>
      </w:r>
      <w:r w:rsidRPr="00D80D7B">
        <w:t xml:space="preserve">) Nothing in </w:t>
      </w:r>
      <w:r w:rsidR="00D01A27">
        <w:t>these Terms</w:t>
      </w:r>
      <w:r w:rsidRPr="00D80D7B">
        <w:t xml:space="preserve"> is intended to limit the operation of the Australian Consumer Law contained in the </w:t>
      </w:r>
      <w:r w:rsidRPr="00D80D7B">
        <w:rPr>
          <w:i/>
          <w:iCs/>
        </w:rPr>
        <w:t>Competition and Consumer Act 2010</w:t>
      </w:r>
      <w:r w:rsidRPr="00D80D7B">
        <w:t xml:space="preserve"> (</w:t>
      </w:r>
      <w:proofErr w:type="spellStart"/>
      <w:r w:rsidRPr="00D80D7B">
        <w:t>Cth</w:t>
      </w:r>
      <w:proofErr w:type="spellEnd"/>
      <w:r w:rsidRPr="00D80D7B">
        <w:t>) (</w:t>
      </w:r>
      <w:r w:rsidRPr="00D80D7B">
        <w:rPr>
          <w:b/>
          <w:bCs/>
        </w:rPr>
        <w:t>ACL</w:t>
      </w:r>
      <w:r w:rsidRPr="00D80D7B">
        <w:t xml:space="preserve">). Under the ACL, you may be entitled to certain remedies (like a refund, replacement or repair) if there is a failure with the goods or </w:t>
      </w:r>
      <w:r w:rsidR="00D03AB3">
        <w:t>Platform Services</w:t>
      </w:r>
      <w:r w:rsidRPr="00D80D7B">
        <w:t xml:space="preserve"> we provide.</w:t>
      </w:r>
    </w:p>
    <w:p w14:paraId="076AFC3B" w14:textId="4EE7DD7D" w:rsidR="00D03AB3" w:rsidRDefault="00D03AB3" w:rsidP="00D03AB3">
      <w:pPr>
        <w:pStyle w:val="L4Level4-Sprintlaw"/>
      </w:pPr>
      <w:r w:rsidRPr="00D80D7B">
        <w:t>(</w:t>
      </w:r>
      <w:r>
        <w:rPr>
          <w:b/>
        </w:rPr>
        <w:t>Platform liability</w:t>
      </w:r>
      <w:r w:rsidRPr="00D80D7B">
        <w:t xml:space="preserve">) </w:t>
      </w:r>
      <w:r w:rsidRPr="00D03AB3">
        <w:t>Subject to clause 13(</w:t>
      </w:r>
      <w:r>
        <w:t>h</w:t>
      </w:r>
      <w:r w:rsidRPr="00D03AB3">
        <w:t xml:space="preserve">), to the maximum extent permitted by law, Luxe Minute is not liable for any loss or damage arising from: </w:t>
      </w:r>
    </w:p>
    <w:p w14:paraId="7182A89D" w14:textId="16399E88" w:rsidR="00D03AB3" w:rsidRDefault="00D03AB3" w:rsidP="00D03AB3">
      <w:pPr>
        <w:pStyle w:val="L5Level5-Sprintlaw"/>
      </w:pPr>
      <w:r w:rsidRPr="00D03AB3">
        <w:t>inaccurate, incomplete or outdated information supplied by a Provider or other third party;</w:t>
      </w:r>
    </w:p>
    <w:p w14:paraId="1B2C0739" w14:textId="77777777" w:rsidR="00D03AB3" w:rsidRDefault="00D03AB3" w:rsidP="00D03AB3">
      <w:pPr>
        <w:pStyle w:val="L5Level5-Sprintlaw"/>
      </w:pPr>
      <w:r w:rsidRPr="00D03AB3">
        <w:t xml:space="preserve">your failure to comply with Provider Requirements or any applicable age, eligibility, health, safety or other requirement relating to a Service; </w:t>
      </w:r>
    </w:p>
    <w:p w14:paraId="3949A341" w14:textId="77777777" w:rsidR="00D03AB3" w:rsidRDefault="00D03AB3" w:rsidP="00D03AB3">
      <w:pPr>
        <w:pStyle w:val="L5Level5-Sprintlaw"/>
      </w:pPr>
      <w:r w:rsidRPr="00D03AB3">
        <w:lastRenderedPageBreak/>
        <w:t xml:space="preserve">an interruption, failure or unavailability of a Third Party Service which is outside Luxe Minute's reasonable control; or </w:t>
      </w:r>
    </w:p>
    <w:p w14:paraId="3FD70D36" w14:textId="76FBE9EA" w:rsidR="00D03AB3" w:rsidRPr="00D03AB3" w:rsidRDefault="00D03AB3" w:rsidP="00D03AB3">
      <w:pPr>
        <w:pStyle w:val="L5Level5-Sprintlaw"/>
      </w:pPr>
      <w:r w:rsidRPr="00D03AB3">
        <w:t>an interruption or technical issue affecting the App which is outside Luxe Minute's reasonable control.</w:t>
      </w:r>
    </w:p>
    <w:p w14:paraId="0175231C" w14:textId="196A05C3" w:rsidR="00745343" w:rsidRPr="00D80D7B" w:rsidRDefault="00745343" w:rsidP="00F75C6E">
      <w:pPr>
        <w:pStyle w:val="L4Level4-Sprintlaw"/>
      </w:pPr>
      <w:r w:rsidRPr="00D80D7B">
        <w:t>(</w:t>
      </w:r>
      <w:r w:rsidRPr="00D80D7B">
        <w:rPr>
          <w:b/>
        </w:rPr>
        <w:t>Indemnity</w:t>
      </w:r>
      <w:r w:rsidRPr="00D80D7B">
        <w:t>)</w:t>
      </w:r>
      <w:r w:rsidR="00F75C6E">
        <w:t xml:space="preserve"> </w:t>
      </w:r>
      <w:r w:rsidR="00F75C6E" w:rsidRPr="00F75C6E">
        <w:t>You indemnify Luxe Minute against any loss, liability, damage, cost or expense reasonably incurred by Luxe Minute arising from your unlawful use of the App, your material breach of these Terms or any fraud or wilful misconduct by you, except to the extent that the loss was caused or contributed to by Luxe Minute.</w:t>
      </w:r>
    </w:p>
    <w:p w14:paraId="05D09083" w14:textId="2BF30D13" w:rsidR="00745343" w:rsidRPr="00D80D7B" w:rsidRDefault="00745343" w:rsidP="00E23459">
      <w:pPr>
        <w:pStyle w:val="L4Level4-Sprintlaw"/>
      </w:pPr>
      <w:r w:rsidRPr="00D80D7B">
        <w:t>(</w:t>
      </w:r>
      <w:r w:rsidRPr="00D80D7B">
        <w:rPr>
          <w:b/>
        </w:rPr>
        <w:t>Consequential loss</w:t>
      </w:r>
      <w:r w:rsidRPr="00D80D7B">
        <w:t xml:space="preserve">) To the maximum extent permitted by law, under no circumstances will </w:t>
      </w:r>
      <w:r w:rsidR="00F75C6E">
        <w:t>Luxe Minute</w:t>
      </w:r>
      <w:r w:rsidRPr="00D80D7B">
        <w:t xml:space="preserve"> be liable for any incidental, special or consequential loss or damages, or damages for loss of data, business or business opportunity, goodwill, anticipated savings, profits or revenue arising under or in connection with the </w:t>
      </w:r>
      <w:r w:rsidR="00DD306C">
        <w:t>App</w:t>
      </w:r>
      <w:r w:rsidR="00FF6D2F">
        <w:t xml:space="preserve"> or the </w:t>
      </w:r>
      <w:r w:rsidR="00D03AB3">
        <w:t>Platform Services</w:t>
      </w:r>
      <w:r w:rsidR="00FF6D2F">
        <w:t xml:space="preserve"> </w:t>
      </w:r>
      <w:r w:rsidRPr="00D80D7B">
        <w:t xml:space="preserve">(except to the extent this liability cannot be excluded under the </w:t>
      </w:r>
      <w:r w:rsidRPr="00D80D7B">
        <w:rPr>
          <w:i/>
        </w:rPr>
        <w:t>Competition and Consumer Act 2010</w:t>
      </w:r>
      <w:r w:rsidRPr="00D80D7B">
        <w:t xml:space="preserve"> (</w:t>
      </w:r>
      <w:proofErr w:type="spellStart"/>
      <w:r w:rsidRPr="00D80D7B">
        <w:t>Cth</w:t>
      </w:r>
      <w:proofErr w:type="spellEnd"/>
      <w:r w:rsidRPr="00D80D7B">
        <w:t>)).</w:t>
      </w:r>
    </w:p>
    <w:p w14:paraId="2D44B2EE" w14:textId="77777777" w:rsidR="00745343" w:rsidRPr="00D80D7B" w:rsidRDefault="00745343" w:rsidP="00314BBB">
      <w:pPr>
        <w:pStyle w:val="L1Level1Heading-Sprintlaw"/>
      </w:pPr>
      <w:bookmarkStart w:id="18" w:name="_Toc8723506"/>
      <w:r w:rsidRPr="00D80D7B">
        <w:t>CONFIDENTIALITY</w:t>
      </w:r>
      <w:bookmarkEnd w:id="18"/>
    </w:p>
    <w:p w14:paraId="25EB8868" w14:textId="42087304" w:rsidR="00BC71F7" w:rsidRPr="00BC71F7" w:rsidRDefault="00745343" w:rsidP="008E4F97">
      <w:pPr>
        <w:pStyle w:val="L3Level3Paragraph-Sprintlaw"/>
        <w:numPr>
          <w:ilvl w:val="0"/>
          <w:numId w:val="0"/>
        </w:numPr>
        <w:ind w:left="851"/>
      </w:pPr>
      <w:r w:rsidRPr="00D80D7B">
        <w:t>You agree tha</w:t>
      </w:r>
      <w:r w:rsidR="00BC71F7">
        <w:t xml:space="preserve">t </w:t>
      </w:r>
      <w:r w:rsidRPr="00D80D7B">
        <w:t xml:space="preserve">no </w:t>
      </w:r>
      <w:r w:rsidRPr="00BC71F7">
        <w:t>information</w:t>
      </w:r>
      <w:r w:rsidRPr="00D80D7B">
        <w:t xml:space="preserve"> owned by </w:t>
      </w:r>
      <w:r w:rsidR="00F75C6E">
        <w:t>Luxe Minute</w:t>
      </w:r>
      <w:r w:rsidRPr="00D80D7B">
        <w:t>, including system operations, documents, marketing strategies, staff information and client information, may be disclosed or made available to any third parties</w:t>
      </w:r>
      <w:r w:rsidR="00BC71F7">
        <w:t>.</w:t>
      </w:r>
    </w:p>
    <w:p w14:paraId="7E033A29" w14:textId="77777777" w:rsidR="00745343" w:rsidRPr="00D80D7B" w:rsidRDefault="00745343" w:rsidP="00BC71F7">
      <w:pPr>
        <w:pStyle w:val="L1Level1Heading-Sprintlaw"/>
      </w:pPr>
      <w:bookmarkStart w:id="19" w:name="_Toc8723507"/>
      <w:bookmarkStart w:id="20" w:name="_Ref17340516"/>
      <w:r w:rsidRPr="00D80D7B">
        <w:t>PRIVACY</w:t>
      </w:r>
      <w:bookmarkEnd w:id="19"/>
      <w:bookmarkEnd w:id="20"/>
    </w:p>
    <w:p w14:paraId="5916B034" w14:textId="2B4286F9" w:rsidR="00D03AB3" w:rsidRPr="00A05A85" w:rsidRDefault="00D03AB3" w:rsidP="00D03AB3">
      <w:pPr>
        <w:pStyle w:val="L4Level4-Sprintlaw"/>
      </w:pPr>
      <w:r w:rsidRPr="00A05A85">
        <w:t xml:space="preserve">We collect personal information about you in the course of providing you with the </w:t>
      </w:r>
      <w:r>
        <w:t>Software</w:t>
      </w:r>
      <w:r w:rsidRPr="00A05A85">
        <w:t>, to contact and communicate with you, to respond to your enquiries and for other purposes set out in our Privacy Policy</w:t>
      </w:r>
      <w:r>
        <w:t xml:space="preserve"> which can be found at </w:t>
      </w:r>
      <w:hyperlink r:id="rId15" w:history="1">
        <w:r w:rsidR="004217DA" w:rsidRPr="00C0788B">
          <w:rPr>
            <w:rStyle w:val="Hyperlink"/>
          </w:rPr>
          <w:t>https://www.luxeminute.com.au/privacy-policy</w:t>
        </w:r>
      </w:hyperlink>
      <w:r w:rsidR="004217DA">
        <w:t xml:space="preserve">. </w:t>
      </w:r>
    </w:p>
    <w:p w14:paraId="5672B2DA" w14:textId="77777777" w:rsidR="00D03AB3" w:rsidRDefault="00D03AB3" w:rsidP="00D03AB3">
      <w:pPr>
        <w:pStyle w:val="L4Level4-Sprintlaw"/>
      </w:pPr>
      <w:r w:rsidRPr="00A05A85">
        <w:t xml:space="preserve">Our Privacy Policy contains more information about how we use, disclose and store your </w:t>
      </w:r>
      <w:r>
        <w:t xml:space="preserve">personal </w:t>
      </w:r>
      <w:r w:rsidRPr="00A05A85">
        <w:t>information and details how you can access and correct your personal information.</w:t>
      </w:r>
      <w:r>
        <w:t xml:space="preserve"> </w:t>
      </w:r>
    </w:p>
    <w:p w14:paraId="2D63BF84" w14:textId="1393093C" w:rsidR="00F75C6E" w:rsidRPr="00D80D7B" w:rsidRDefault="00D03AB3" w:rsidP="00D03AB3">
      <w:pPr>
        <w:pStyle w:val="L4Level4-Sprintlaw"/>
      </w:pPr>
      <w:r w:rsidRPr="00A05A85">
        <w:t xml:space="preserve">By agreeing to these Terms, you agree to </w:t>
      </w:r>
      <w:r>
        <w:t xml:space="preserve">our handling of personal information in accordance with </w:t>
      </w:r>
      <w:r w:rsidRPr="00A05A85">
        <w:t>our Privacy Policy.</w:t>
      </w:r>
    </w:p>
    <w:p w14:paraId="0CE33F56" w14:textId="2C825573" w:rsidR="00745343" w:rsidRPr="00BC71F7" w:rsidRDefault="00745343" w:rsidP="00314BBB">
      <w:pPr>
        <w:pStyle w:val="L1Level1Heading-Sprintlaw"/>
      </w:pPr>
      <w:r w:rsidRPr="00BC71F7">
        <w:t xml:space="preserve">NOTICE REGARDING APPLE  </w:t>
      </w:r>
    </w:p>
    <w:p w14:paraId="05016B09" w14:textId="660B21F0" w:rsidR="00745343" w:rsidRPr="004A48FF" w:rsidRDefault="00745343" w:rsidP="00504A41">
      <w:pPr>
        <w:pStyle w:val="L3Level3Paragraph-Sprintlaw"/>
      </w:pPr>
      <w:r w:rsidRPr="004A48FF">
        <w:t xml:space="preserve">If you are accessing the </w:t>
      </w:r>
      <w:r w:rsidR="00D01A27">
        <w:t>App</w:t>
      </w:r>
      <w:r w:rsidRPr="004A48FF">
        <w:t xml:space="preserve"> from the Apple, Inc. (</w:t>
      </w:r>
      <w:r w:rsidRPr="004A48FF">
        <w:rPr>
          <w:b/>
          <w:bCs/>
        </w:rPr>
        <w:t>Apple</w:t>
      </w:r>
      <w:r w:rsidRPr="004A48FF">
        <w:t xml:space="preserve">) </w:t>
      </w:r>
      <w:r w:rsidR="00D03AB3">
        <w:t>App</w:t>
      </w:r>
      <w:r w:rsidRPr="004A48FF">
        <w:t xml:space="preserve"> Store, you acknowledge and agree:</w:t>
      </w:r>
    </w:p>
    <w:p w14:paraId="2273F2DE" w14:textId="347DDA55" w:rsidR="00745343" w:rsidRPr="004A48FF" w:rsidRDefault="00F75C6E" w:rsidP="00314BBB">
      <w:pPr>
        <w:pStyle w:val="L4Level4-Sprintlaw"/>
      </w:pPr>
      <w:r w:rsidRPr="00F75C6E">
        <w:t xml:space="preserve">these Terms are between you and Luxe Minute, and not Apple. Apple is not responsible for the App, </w:t>
      </w:r>
      <w:r w:rsidR="00503383">
        <w:t>Platform</w:t>
      </w:r>
      <w:r w:rsidR="00D03AB3">
        <w:t xml:space="preserve"> Services</w:t>
      </w:r>
      <w:r w:rsidRPr="00F75C6E">
        <w:t xml:space="preserve"> or any content made available through the App;</w:t>
      </w:r>
    </w:p>
    <w:p w14:paraId="5538E3C6" w14:textId="1C689E8E" w:rsidR="00745343" w:rsidRPr="00D80D7B" w:rsidRDefault="00745343" w:rsidP="00314BBB">
      <w:pPr>
        <w:pStyle w:val="L4Level4-Sprintlaw"/>
      </w:pPr>
      <w:r w:rsidRPr="004A48FF">
        <w:t>Apple has no obligation whatsoever</w:t>
      </w:r>
      <w:r w:rsidRPr="00D80D7B">
        <w:t xml:space="preserve"> to furnish any maintenance and support </w:t>
      </w:r>
      <w:r w:rsidR="00D03AB3">
        <w:t>Platform Services</w:t>
      </w:r>
      <w:r w:rsidRPr="00D80D7B">
        <w:t xml:space="preserve"> for the </w:t>
      </w:r>
      <w:r w:rsidR="002157E9">
        <w:t>App</w:t>
      </w:r>
      <w:r w:rsidRPr="00D80D7B">
        <w:t>;</w:t>
      </w:r>
    </w:p>
    <w:p w14:paraId="0286F475" w14:textId="3C5B6F0B" w:rsidR="00745343" w:rsidRPr="00D80D7B" w:rsidRDefault="00745343" w:rsidP="00314BBB">
      <w:pPr>
        <w:pStyle w:val="L4Level4-Sprintlaw"/>
      </w:pPr>
      <w:r w:rsidRPr="00D80D7B">
        <w:t xml:space="preserve">in the event of any failure of </w:t>
      </w:r>
      <w:r w:rsidR="00F75C6E">
        <w:t>Luxe Minute</w:t>
      </w:r>
      <w:r w:rsidRPr="00D80D7B">
        <w:t xml:space="preserve"> to conform to any applicable warranty, you may notify Apple, and Apple will refund the price for the </w:t>
      </w:r>
      <w:r w:rsidR="00D03AB3">
        <w:t>Platform Services</w:t>
      </w:r>
      <w:r w:rsidRPr="00D80D7B">
        <w:t xml:space="preserve">. To the maximum extent permitted by applicable law, Apple will have no other warranty obligation whatsoever with respect to the </w:t>
      </w:r>
      <w:r w:rsidR="00D03AB3">
        <w:t>Platform Services</w:t>
      </w:r>
      <w:r w:rsidRPr="00D80D7B">
        <w:t>, and any other claims, losses, liabilities, damages, costs o</w:t>
      </w:r>
      <w:r w:rsidR="00D03AB3">
        <w:t>r</w:t>
      </w:r>
      <w:r w:rsidRPr="00D80D7B">
        <w:t xml:space="preserve"> expenses attributable to any failure to conform to any warranty will be </w:t>
      </w:r>
      <w:r w:rsidR="00F75C6E">
        <w:t>Luxe Minute</w:t>
      </w:r>
      <w:r w:rsidR="005D74DE" w:rsidRPr="00D80D7B">
        <w:t>’</w:t>
      </w:r>
      <w:r w:rsidRPr="00D80D7B">
        <w:t>s responsibility;</w:t>
      </w:r>
    </w:p>
    <w:p w14:paraId="0E5CD199" w14:textId="2210D3CF" w:rsidR="00745343" w:rsidRPr="00D80D7B" w:rsidRDefault="00745343" w:rsidP="00314BBB">
      <w:pPr>
        <w:pStyle w:val="L4Level4-Sprintlaw"/>
      </w:pPr>
      <w:r w:rsidRPr="00D80D7B">
        <w:t xml:space="preserve">Apple is not responsible for addressing any claims by you or any third party relating to the </w:t>
      </w:r>
      <w:r w:rsidR="00D03AB3">
        <w:t>Platform Services</w:t>
      </w:r>
      <w:r w:rsidRPr="00D80D7B">
        <w:t>, including, but not limited to:</w:t>
      </w:r>
    </w:p>
    <w:p w14:paraId="19E18AB1" w14:textId="77777777" w:rsidR="00745343" w:rsidRPr="00D80D7B" w:rsidRDefault="00745343" w:rsidP="00314BBB">
      <w:pPr>
        <w:pStyle w:val="L5Level5-Sprintlaw"/>
      </w:pPr>
      <w:r w:rsidRPr="00D80D7B">
        <w:t xml:space="preserve">product liability claims; </w:t>
      </w:r>
    </w:p>
    <w:p w14:paraId="7C9263F1" w14:textId="0F7A9FD7" w:rsidR="00745343" w:rsidRPr="00D80D7B" w:rsidRDefault="00745343" w:rsidP="00314BBB">
      <w:pPr>
        <w:pStyle w:val="L5Level5-Sprintlaw"/>
      </w:pPr>
      <w:r w:rsidRPr="00D80D7B">
        <w:t xml:space="preserve">any claim that the </w:t>
      </w:r>
      <w:r w:rsidR="00D03AB3">
        <w:t>Platform Services</w:t>
      </w:r>
      <w:r w:rsidRPr="00D80D7B">
        <w:t xml:space="preserve"> fails to conform to any applicable legal or regulatory requirement; and</w:t>
      </w:r>
    </w:p>
    <w:p w14:paraId="171104DF" w14:textId="77777777" w:rsidR="00745343" w:rsidRPr="00D80D7B" w:rsidRDefault="00745343" w:rsidP="00314BBB">
      <w:pPr>
        <w:pStyle w:val="L5Level5-Sprintlaw"/>
      </w:pPr>
      <w:r w:rsidRPr="00D80D7B">
        <w:t>claims arising under consumer protection, privacy, or similar legislation;</w:t>
      </w:r>
    </w:p>
    <w:p w14:paraId="02F49D48" w14:textId="619D4A39" w:rsidR="00745343" w:rsidRPr="00D80D7B" w:rsidRDefault="00745343" w:rsidP="00314BBB">
      <w:pPr>
        <w:pStyle w:val="L4Level4-Sprintlaw"/>
      </w:pPr>
      <w:r w:rsidRPr="00D80D7B">
        <w:t xml:space="preserve">in the event of any third party claim that the </w:t>
      </w:r>
      <w:r w:rsidR="00D03AB3">
        <w:t>Platform Services</w:t>
      </w:r>
      <w:r w:rsidRPr="00D80D7B">
        <w:t xml:space="preserve"> or your use of the </w:t>
      </w:r>
      <w:r w:rsidR="00D03AB3">
        <w:t>Platform Services</w:t>
      </w:r>
      <w:r w:rsidRPr="00D80D7B">
        <w:t xml:space="preserve"> infringes any third party</w:t>
      </w:r>
      <w:r w:rsidR="005D74DE" w:rsidRPr="00D80D7B">
        <w:t>’</w:t>
      </w:r>
      <w:r w:rsidRPr="00D80D7B">
        <w:t>s intellectual property rights, Apple will not be responsible for the investigation, defence, settlement and discharge of any such claim;</w:t>
      </w:r>
    </w:p>
    <w:p w14:paraId="7D428475" w14:textId="77777777" w:rsidR="00745343" w:rsidRPr="00D80D7B" w:rsidRDefault="00745343" w:rsidP="00314BBB">
      <w:pPr>
        <w:pStyle w:val="L4Level4-Sprintlaw"/>
      </w:pPr>
      <w:r w:rsidRPr="00D80D7B">
        <w:lastRenderedPageBreak/>
        <w:t>that you represent and warrant that:</w:t>
      </w:r>
    </w:p>
    <w:p w14:paraId="7BE06A46" w14:textId="77777777" w:rsidR="00745343" w:rsidRPr="00D80D7B" w:rsidRDefault="00745343" w:rsidP="00314BBB">
      <w:pPr>
        <w:pStyle w:val="L5Level5-Sprintlaw"/>
      </w:pPr>
      <w:r w:rsidRPr="00D80D7B">
        <w:t xml:space="preserve">you are not located in a country that is subject to a U.S. Government embargo, or that has been designated by the U.S. Government as a </w:t>
      </w:r>
      <w:r w:rsidR="005D74DE" w:rsidRPr="00D80D7B">
        <w:t>“</w:t>
      </w:r>
      <w:r w:rsidRPr="00D80D7B">
        <w:t>terrorist supporting</w:t>
      </w:r>
      <w:r w:rsidR="005D74DE" w:rsidRPr="00D80D7B">
        <w:t>’”</w:t>
      </w:r>
      <w:r w:rsidRPr="00D80D7B">
        <w:t xml:space="preserve"> country; and</w:t>
      </w:r>
    </w:p>
    <w:p w14:paraId="6B59F43E" w14:textId="77777777" w:rsidR="00745343" w:rsidRPr="00D80D7B" w:rsidRDefault="00745343" w:rsidP="00314BBB">
      <w:pPr>
        <w:pStyle w:val="L5Level5-Sprintlaw"/>
      </w:pPr>
      <w:r w:rsidRPr="00D80D7B">
        <w:t>you are not listed on any U.S. Government list of prohibited or restricted parties;</w:t>
      </w:r>
    </w:p>
    <w:p w14:paraId="74FBCF41" w14:textId="1E18DE66" w:rsidR="00745343" w:rsidRPr="00D80D7B" w:rsidRDefault="00745343" w:rsidP="00314BBB">
      <w:pPr>
        <w:pStyle w:val="L4Level4-Sprintlaw"/>
      </w:pPr>
      <w:r w:rsidRPr="00D80D7B">
        <w:t xml:space="preserve">you must comply with applicable third party terms of </w:t>
      </w:r>
      <w:r w:rsidR="00D01A27">
        <w:t>these Terms</w:t>
      </w:r>
      <w:r w:rsidRPr="00D80D7B">
        <w:t xml:space="preserve"> when using the </w:t>
      </w:r>
      <w:r w:rsidR="00D03AB3">
        <w:t>Platform Services</w:t>
      </w:r>
      <w:r w:rsidRPr="00D80D7B">
        <w:t>; and</w:t>
      </w:r>
    </w:p>
    <w:p w14:paraId="7B4ADDA1" w14:textId="4FA936D7" w:rsidR="00745343" w:rsidRDefault="00745343" w:rsidP="00314BBB">
      <w:pPr>
        <w:pStyle w:val="L4Level4-Sprintlaw"/>
      </w:pPr>
      <w:r w:rsidRPr="00D80D7B">
        <w:t>Apple, and Apple</w:t>
      </w:r>
      <w:r w:rsidR="005D74DE" w:rsidRPr="00D80D7B">
        <w:t>’</w:t>
      </w:r>
      <w:r w:rsidRPr="00D80D7B">
        <w:t xml:space="preserve">s subsidiaries, are third party beneficiaries of </w:t>
      </w:r>
      <w:r w:rsidR="00D01A27">
        <w:t>these Terms</w:t>
      </w:r>
      <w:r w:rsidRPr="00D80D7B">
        <w:t xml:space="preserve">, and that, upon your acceptance of </w:t>
      </w:r>
      <w:r w:rsidR="00D01A27">
        <w:t>these Terms</w:t>
      </w:r>
      <w:r w:rsidRPr="00D80D7B">
        <w:t xml:space="preserve">, Apple will have the right (and will be deemed to have accepted the right) to enforce </w:t>
      </w:r>
      <w:r w:rsidR="00D01A27">
        <w:t>these Terms</w:t>
      </w:r>
      <w:r w:rsidRPr="00D80D7B">
        <w:t xml:space="preserve"> against you as a third party beneficiary.</w:t>
      </w:r>
    </w:p>
    <w:p w14:paraId="58D42A63" w14:textId="52B5920B" w:rsidR="00A90627" w:rsidRDefault="00F75C6E" w:rsidP="00A90627">
      <w:pPr>
        <w:pStyle w:val="L4Level4-Sprintlaw"/>
      </w:pPr>
      <w:r w:rsidRPr="00F75C6E">
        <w:t>if you download or access the App through Google Play or another third-party application marketplace, your use of the App may also be subject to the applicable terms and conditions of that marketplace.</w:t>
      </w:r>
      <w:bookmarkStart w:id="21" w:name="_Toc8723508"/>
    </w:p>
    <w:p w14:paraId="022574C9" w14:textId="1B70FE30" w:rsidR="00745343" w:rsidRPr="00D80D7B" w:rsidRDefault="00745343" w:rsidP="00314BBB">
      <w:pPr>
        <w:pStyle w:val="L1Level1Heading-Sprintlaw"/>
      </w:pPr>
      <w:r w:rsidRPr="00D80D7B">
        <w:t>TERMINATION</w:t>
      </w:r>
      <w:bookmarkEnd w:id="21"/>
    </w:p>
    <w:p w14:paraId="6CDF196E" w14:textId="77777777" w:rsidR="00F75C6E" w:rsidRDefault="00F75C6E" w:rsidP="00F75C6E">
      <w:pPr>
        <w:pStyle w:val="L4Level4-Sprintlaw"/>
      </w:pPr>
      <w:r w:rsidRPr="00F75C6E">
        <w:t xml:space="preserve">Luxe Minute may suspend, restrict or terminate your Account or access to the App where Luxe Minute reasonably considers this necessary because: </w:t>
      </w:r>
    </w:p>
    <w:p w14:paraId="0569D03E" w14:textId="77777777" w:rsidR="00F75C6E" w:rsidRDefault="00F75C6E" w:rsidP="00F75C6E">
      <w:pPr>
        <w:pStyle w:val="L5Level5-Sprintlaw"/>
      </w:pPr>
      <w:r w:rsidRPr="00F75C6E">
        <w:t xml:space="preserve">you have breached or are reasonably suspected of breaching these Terms; </w:t>
      </w:r>
    </w:p>
    <w:p w14:paraId="2D76736C" w14:textId="77777777" w:rsidR="00F75C6E" w:rsidRDefault="00F75C6E" w:rsidP="00F75C6E">
      <w:pPr>
        <w:pStyle w:val="L5Level5-Sprintlaw"/>
      </w:pPr>
      <w:r w:rsidRPr="00F75C6E">
        <w:t xml:space="preserve">your Account has been used fraudulently or unlawfully; </w:t>
      </w:r>
    </w:p>
    <w:p w14:paraId="501D27D0" w14:textId="77777777" w:rsidR="00F75C6E" w:rsidRDefault="00F75C6E" w:rsidP="00F75C6E">
      <w:pPr>
        <w:pStyle w:val="L5Level5-Sprintlaw"/>
      </w:pPr>
      <w:r w:rsidRPr="00F75C6E">
        <w:t>your use of the App creates a material security, legal or operational risk;</w:t>
      </w:r>
    </w:p>
    <w:p w14:paraId="6D693F18" w14:textId="77777777" w:rsidR="00F75C6E" w:rsidRDefault="00F75C6E" w:rsidP="00F75C6E">
      <w:pPr>
        <w:pStyle w:val="L5Level5-Sprintlaw"/>
      </w:pPr>
      <w:r w:rsidRPr="00F75C6E">
        <w:t xml:space="preserve">Luxe Minute is required to do so by law; or </w:t>
      </w:r>
    </w:p>
    <w:p w14:paraId="135AFAB8" w14:textId="05DBF3A2" w:rsidR="00F75C6E" w:rsidRDefault="00F75C6E" w:rsidP="00F75C6E">
      <w:pPr>
        <w:pStyle w:val="L5Level5-Sprintlaw"/>
      </w:pPr>
      <w:r w:rsidRPr="00F75C6E">
        <w:t xml:space="preserve">Luxe Minute ceases providing the App or relevant </w:t>
      </w:r>
      <w:r w:rsidR="00503383">
        <w:t>Platform</w:t>
      </w:r>
      <w:r w:rsidR="00D03AB3">
        <w:t xml:space="preserve"> Services</w:t>
      </w:r>
      <w:r w:rsidRPr="00F75C6E">
        <w:t xml:space="preserve">. </w:t>
      </w:r>
    </w:p>
    <w:p w14:paraId="3DA17AB7" w14:textId="77777777" w:rsidR="00F75C6E" w:rsidRDefault="00F75C6E" w:rsidP="00F75C6E">
      <w:pPr>
        <w:pStyle w:val="L4Level4-Sprintlaw"/>
      </w:pPr>
      <w:proofErr w:type="gramStart"/>
      <w:r w:rsidRPr="00F75C6E">
        <w:t>Where</w:t>
      </w:r>
      <w:proofErr w:type="gramEnd"/>
      <w:r w:rsidRPr="00F75C6E">
        <w:t xml:space="preserve"> reasonably practicable, Luxe Minute will notify you of a suspension or termination. </w:t>
      </w:r>
    </w:p>
    <w:p w14:paraId="006C90E5" w14:textId="61F636CE" w:rsidR="00F75C6E" w:rsidRDefault="00F75C6E" w:rsidP="00F75C6E">
      <w:pPr>
        <w:pStyle w:val="L4Level4-Sprintlaw"/>
      </w:pPr>
      <w:r w:rsidRPr="00F75C6E">
        <w:t xml:space="preserve">You may terminate your Account at any time using the functionality provided through the App or, where that functionality is unavailable, by contacting Luxe Minute. </w:t>
      </w:r>
    </w:p>
    <w:p w14:paraId="0334EA48" w14:textId="58BA3A39" w:rsidR="00F75C6E" w:rsidRDefault="00F4758D" w:rsidP="00F75C6E">
      <w:pPr>
        <w:pStyle w:val="L4Level4-Sprintlaw"/>
      </w:pPr>
      <w:r w:rsidRPr="00F4758D">
        <w:t xml:space="preserve">Termination or deletion of your Account does not cancel a Confirmed Booking or entitle you to a </w:t>
      </w:r>
      <w:proofErr w:type="gramStart"/>
      <w:r w:rsidRPr="00F4758D">
        <w:t>refund, and</w:t>
      </w:r>
      <w:proofErr w:type="gramEnd"/>
      <w:r w:rsidRPr="00F4758D">
        <w:t xml:space="preserve"> does not affect any rights or obligations accrued before termination.</w:t>
      </w:r>
    </w:p>
    <w:p w14:paraId="1DCA2E39" w14:textId="25E2A732" w:rsidR="00745343" w:rsidRPr="00D80D7B" w:rsidRDefault="00F75C6E" w:rsidP="00F75C6E">
      <w:pPr>
        <w:pStyle w:val="L4Level4-Sprintlaw"/>
      </w:pPr>
      <w:r w:rsidRPr="00F75C6E">
        <w:t>Any provision of these Terms which by its nature is intended to survive termination will continue after termination.</w:t>
      </w:r>
    </w:p>
    <w:p w14:paraId="705C04D0" w14:textId="77777777" w:rsidR="00745343" w:rsidRPr="00D80D7B" w:rsidRDefault="00745343" w:rsidP="00314BBB">
      <w:pPr>
        <w:pStyle w:val="L1Level1Heading-Sprintlaw"/>
      </w:pPr>
      <w:bookmarkStart w:id="22" w:name="_Toc8723509"/>
      <w:r w:rsidRPr="00D80D7B">
        <w:t>TAX</w:t>
      </w:r>
      <w:bookmarkEnd w:id="22"/>
    </w:p>
    <w:p w14:paraId="1531A40A" w14:textId="51649C1C" w:rsidR="00745343" w:rsidRPr="00D80D7B" w:rsidRDefault="00745343" w:rsidP="00504A41">
      <w:pPr>
        <w:pStyle w:val="L3Level3Paragraph-Sprintlaw"/>
      </w:pPr>
      <w:r w:rsidRPr="00D80D7B">
        <w:t xml:space="preserve">You are responsible for the collection and remission of all taxes associated with the </w:t>
      </w:r>
      <w:r w:rsidR="00D03AB3">
        <w:t>Platform Services</w:t>
      </w:r>
      <w:r w:rsidRPr="00D80D7B">
        <w:t xml:space="preserve"> you provide or receive or any transactions through your use of the </w:t>
      </w:r>
      <w:r w:rsidR="00DD306C">
        <w:t>App</w:t>
      </w:r>
      <w:r w:rsidRPr="00D80D7B">
        <w:t xml:space="preserve">, and </w:t>
      </w:r>
      <w:r w:rsidR="00F75C6E">
        <w:t>Luxe Minute</w:t>
      </w:r>
      <w:r w:rsidRPr="00D80D7B">
        <w:t xml:space="preserve"> will not be held accountable in relation to any transactions between Customers and </w:t>
      </w:r>
      <w:r w:rsidR="00F75C6E">
        <w:t>Providers</w:t>
      </w:r>
      <w:r w:rsidRPr="00D80D7B">
        <w:t xml:space="preserve"> where tax related misconduct has occurred.</w:t>
      </w:r>
    </w:p>
    <w:p w14:paraId="2C6ECC81" w14:textId="77777777" w:rsidR="00745343" w:rsidRPr="00D80D7B" w:rsidRDefault="00745343" w:rsidP="00314BBB">
      <w:pPr>
        <w:pStyle w:val="L1Level1Heading-Sprintlaw"/>
      </w:pPr>
      <w:bookmarkStart w:id="23" w:name="_Toc8723510"/>
      <w:r w:rsidRPr="00D80D7B">
        <w:t>RECORD / AUDIT</w:t>
      </w:r>
      <w:bookmarkEnd w:id="23"/>
    </w:p>
    <w:p w14:paraId="31A84589" w14:textId="12D3489D" w:rsidR="00745343" w:rsidRPr="00D80D7B" w:rsidRDefault="00745343" w:rsidP="00504A41">
      <w:pPr>
        <w:pStyle w:val="L3Level3Paragraph-Sprintlaw"/>
      </w:pPr>
      <w:r w:rsidRPr="00D80D7B">
        <w:t xml:space="preserve">To the extent permitted by law, </w:t>
      </w:r>
      <w:r w:rsidR="00F75C6E">
        <w:t>Luxe Minute</w:t>
      </w:r>
      <w:r w:rsidRPr="00D80D7B">
        <w:t xml:space="preserve"> reserves the right to keep all records of any and all transactions and communications made through this </w:t>
      </w:r>
      <w:r w:rsidR="00DD306C">
        <w:t>App</w:t>
      </w:r>
      <w:r w:rsidRPr="00D80D7B">
        <w:t xml:space="preserve"> between you and other Users (including conversations, user posts, job request bids, comments, feedback, cookies, and I.P. address information) for administration purposes and also holds the right to produce these records in the event of any legal dispute involving </w:t>
      </w:r>
      <w:r w:rsidR="00F75C6E">
        <w:t>Luxe Minute</w:t>
      </w:r>
      <w:r w:rsidRPr="00D80D7B">
        <w:t>.</w:t>
      </w:r>
    </w:p>
    <w:bookmarkEnd w:id="7"/>
    <w:p w14:paraId="1F8055FD" w14:textId="77777777" w:rsidR="00745343" w:rsidRPr="00D80D7B" w:rsidRDefault="00745343" w:rsidP="00314BBB">
      <w:pPr>
        <w:pStyle w:val="L1Level1Heading-Sprintlaw"/>
      </w:pPr>
      <w:r w:rsidRPr="00D80D7B">
        <w:t>NOTICES</w:t>
      </w:r>
    </w:p>
    <w:p w14:paraId="196F8DC0" w14:textId="6C2EDB56" w:rsidR="00745343" w:rsidRPr="00D80D7B" w:rsidRDefault="00745343" w:rsidP="00E23459">
      <w:pPr>
        <w:pStyle w:val="L4Level4-Sprintlaw"/>
      </w:pPr>
      <w:r w:rsidRPr="00D80D7B">
        <w:t xml:space="preserve">A notice or other communication to a party under </w:t>
      </w:r>
      <w:r w:rsidR="00D01A27">
        <w:t>these Terms</w:t>
      </w:r>
      <w:r w:rsidRPr="00D80D7B">
        <w:t xml:space="preserve"> must be:</w:t>
      </w:r>
    </w:p>
    <w:p w14:paraId="679DB31F" w14:textId="77777777" w:rsidR="00745343" w:rsidRPr="00D80D7B" w:rsidRDefault="00745343" w:rsidP="00E23459">
      <w:pPr>
        <w:pStyle w:val="L5Level5-Sprintlaw"/>
      </w:pPr>
      <w:r w:rsidRPr="00D80D7B">
        <w:t>in writing and in English; and</w:t>
      </w:r>
    </w:p>
    <w:p w14:paraId="27EDAB31" w14:textId="5DD81CE7" w:rsidR="00745343" w:rsidRPr="00D80D7B" w:rsidRDefault="00745343" w:rsidP="00E23459">
      <w:pPr>
        <w:pStyle w:val="L5Level5-Sprintlaw"/>
      </w:pPr>
      <w:r w:rsidRPr="00D80D7B">
        <w:t xml:space="preserve">delivered via email to the other party, to the email address specified in </w:t>
      </w:r>
      <w:r w:rsidR="00D01A27">
        <w:t>these Terms</w:t>
      </w:r>
      <w:r w:rsidRPr="00D80D7B">
        <w:t xml:space="preserve">, or if no email address is specified in </w:t>
      </w:r>
      <w:r w:rsidR="00D01A27">
        <w:t>these Terms</w:t>
      </w:r>
      <w:r w:rsidRPr="00D80D7B">
        <w:t xml:space="preserve">, then the email address most regularly used by the parties to correspond regarding the subject </w:t>
      </w:r>
      <w:r w:rsidRPr="00D80D7B">
        <w:lastRenderedPageBreak/>
        <w:t xml:space="preserve">matter of </w:t>
      </w:r>
      <w:r w:rsidR="00D01A27">
        <w:t>these Terms</w:t>
      </w:r>
      <w:r w:rsidRPr="00D80D7B">
        <w:t xml:space="preserve"> as at the date of </w:t>
      </w:r>
      <w:r w:rsidR="00D01A27">
        <w:t>these Terms</w:t>
      </w:r>
      <w:r w:rsidRPr="00D80D7B">
        <w:t xml:space="preserve"> (</w:t>
      </w:r>
      <w:r w:rsidRPr="00D80D7B">
        <w:rPr>
          <w:b/>
          <w:bCs/>
        </w:rPr>
        <w:t>Email Address</w:t>
      </w:r>
      <w:r w:rsidRPr="00D80D7B">
        <w:t>). The parties may update their Email Address by notice to the other party.</w:t>
      </w:r>
    </w:p>
    <w:p w14:paraId="63CD4519" w14:textId="77777777" w:rsidR="00745343" w:rsidRPr="00D80D7B" w:rsidRDefault="00745343" w:rsidP="00E23459">
      <w:pPr>
        <w:pStyle w:val="L4Level4-Sprintlaw"/>
      </w:pPr>
      <w:r w:rsidRPr="00D80D7B">
        <w:t>Unless the party sending the notice knows or reasonably ought to suspect that an email was not delivered to the other party</w:t>
      </w:r>
      <w:r w:rsidR="005D74DE" w:rsidRPr="00D80D7B">
        <w:t>’</w:t>
      </w:r>
      <w:r w:rsidRPr="00D80D7B">
        <w:t>s Email Address, notice will be taken to be given:</w:t>
      </w:r>
    </w:p>
    <w:p w14:paraId="54E0C92A" w14:textId="2AD8A832" w:rsidR="00745343" w:rsidRPr="00D80D7B" w:rsidRDefault="00745343" w:rsidP="00E23459">
      <w:pPr>
        <w:pStyle w:val="L5Level5-Sprintlaw"/>
      </w:pPr>
      <w:r w:rsidRPr="00D80D7B">
        <w:t xml:space="preserve">24 hours after the email was sent, unless that falls on a Saturday, Sunday or a public holiday in the state or territory whose laws govern </w:t>
      </w:r>
      <w:r w:rsidR="00D01A27">
        <w:t>these Terms</w:t>
      </w:r>
      <w:r w:rsidRPr="00D80D7B">
        <w:t>, in which case the notice will be taken to be given on the next occurring business day in that state or territory; or</w:t>
      </w:r>
    </w:p>
    <w:p w14:paraId="4E923E7A" w14:textId="77777777" w:rsidR="00745343" w:rsidRPr="00D80D7B" w:rsidRDefault="00745343" w:rsidP="00E23459">
      <w:pPr>
        <w:pStyle w:val="L5Level5-Sprintlaw"/>
      </w:pPr>
      <w:r w:rsidRPr="00D80D7B">
        <w:t>when replied to by the other party,</w:t>
      </w:r>
    </w:p>
    <w:p w14:paraId="5B73AF93" w14:textId="77777777" w:rsidR="00745343" w:rsidRDefault="00745343" w:rsidP="00E23459">
      <w:pPr>
        <w:pStyle w:val="BTI2BodyTextIndent2-Sprintlaw"/>
      </w:pPr>
      <w:r w:rsidRPr="00D80D7B">
        <w:t>whichever is earlier.</w:t>
      </w:r>
    </w:p>
    <w:p w14:paraId="0AE7496D" w14:textId="4EBABADF" w:rsidR="00F75C6E" w:rsidRPr="00D80D7B" w:rsidRDefault="00F75C6E" w:rsidP="00A90627">
      <w:pPr>
        <w:pStyle w:val="L4Level4-Sprintlaw"/>
      </w:pPr>
      <w:r w:rsidRPr="00F75C6E">
        <w:t>Luxe Minute may provide operational notices relating to your Account or a Booking through the App, push notification, SMS or email using the contact details associated with your Account.</w:t>
      </w:r>
    </w:p>
    <w:p w14:paraId="002391C4" w14:textId="77777777" w:rsidR="00745343" w:rsidRPr="00D80D7B" w:rsidRDefault="00745343" w:rsidP="00314BBB">
      <w:pPr>
        <w:pStyle w:val="L1Level1Heading-Sprintlaw"/>
      </w:pPr>
      <w:r w:rsidRPr="00D80D7B">
        <w:t>GENERAL</w:t>
      </w:r>
    </w:p>
    <w:p w14:paraId="6F9BCD3D" w14:textId="77777777" w:rsidR="00745343" w:rsidRPr="00D80D7B" w:rsidRDefault="00745343" w:rsidP="00E23459">
      <w:pPr>
        <w:pStyle w:val="L2Level2Sub-Heading-Sprintlaw"/>
      </w:pPr>
      <w:r w:rsidRPr="00D80D7B">
        <w:t>GOVERNING LAW AND JURISDICTION</w:t>
      </w:r>
    </w:p>
    <w:p w14:paraId="471D907A" w14:textId="7574FA36" w:rsidR="00745343" w:rsidRPr="00D80D7B" w:rsidRDefault="00D01A27" w:rsidP="00504A41">
      <w:pPr>
        <w:pStyle w:val="L3Level3Paragraph-Sprintlaw"/>
      </w:pPr>
      <w:r>
        <w:t>These Terms</w:t>
      </w:r>
      <w:r w:rsidR="00745343" w:rsidRPr="00D80D7B">
        <w:t xml:space="preserve"> </w:t>
      </w:r>
      <w:r w:rsidR="002157E9">
        <w:t>are</w:t>
      </w:r>
      <w:r w:rsidR="00745343" w:rsidRPr="00D80D7B">
        <w:t xml:space="preserve"> governed by the law applying in </w:t>
      </w:r>
      <w:r w:rsidR="004A48FF">
        <w:t>New South Wales, Australia</w:t>
      </w:r>
      <w:r w:rsidR="00745343" w:rsidRPr="00D80D7B">
        <w:t xml:space="preserve">. Each party irrevocably submits to the exclusive jurisdiction of the courts of </w:t>
      </w:r>
      <w:r w:rsidR="004A48FF">
        <w:t xml:space="preserve">New South Wales, Australia </w:t>
      </w:r>
      <w:r w:rsidR="00745343" w:rsidRPr="00D80D7B">
        <w:t xml:space="preserve">and courts of appeal from them in respect of any proceedings arising out of or in connection with </w:t>
      </w:r>
      <w:r>
        <w:t>these Terms</w:t>
      </w:r>
      <w:r w:rsidR="00745343" w:rsidRPr="00D80D7B">
        <w:t>. Each party irrevocably waives any objection to the venue of any legal process on the basis that the process has been brought in an inconvenient forum.</w:t>
      </w:r>
    </w:p>
    <w:p w14:paraId="543C6F29" w14:textId="77777777" w:rsidR="00745343" w:rsidRPr="00D80D7B" w:rsidRDefault="00745343" w:rsidP="00E23459">
      <w:pPr>
        <w:pStyle w:val="L2Level2Sub-Heading-Sprintlaw"/>
      </w:pPr>
      <w:r w:rsidRPr="00D80D7B">
        <w:t>WAIVER</w:t>
      </w:r>
    </w:p>
    <w:p w14:paraId="2D8165BE" w14:textId="4C739E06" w:rsidR="00745343" w:rsidRPr="00D80D7B" w:rsidRDefault="00745343" w:rsidP="00504A41">
      <w:pPr>
        <w:pStyle w:val="L3Level3Paragraph-Sprintlaw"/>
      </w:pPr>
      <w:r w:rsidRPr="00D80D7B">
        <w:t xml:space="preserve">No party to </w:t>
      </w:r>
      <w:r w:rsidR="00D01A27">
        <w:t>these Terms</w:t>
      </w:r>
      <w:r w:rsidRPr="00D80D7B">
        <w:t xml:space="preserve"> may rely on the words or conduct of any other party as a waiver of any right unless the waiver is in writing and signed by the party granting the waiver.</w:t>
      </w:r>
    </w:p>
    <w:p w14:paraId="5828E870" w14:textId="77777777" w:rsidR="00745343" w:rsidRPr="00D80D7B" w:rsidRDefault="00745343" w:rsidP="00E23459">
      <w:pPr>
        <w:pStyle w:val="L2Level2Sub-Heading-Sprintlaw"/>
      </w:pPr>
      <w:r w:rsidRPr="00D80D7B">
        <w:t>SEVERANCE</w:t>
      </w:r>
    </w:p>
    <w:p w14:paraId="3469F64B" w14:textId="5FC06B64" w:rsidR="00745343" w:rsidRPr="00D80D7B" w:rsidRDefault="00745343" w:rsidP="00504A41">
      <w:pPr>
        <w:pStyle w:val="L3Level3Paragraph-Sprintlaw"/>
      </w:pPr>
      <w:r w:rsidRPr="00D80D7B">
        <w:t xml:space="preserve">Any term of </w:t>
      </w:r>
      <w:r w:rsidR="00D01A27">
        <w:t>these Terms</w:t>
      </w:r>
      <w:r w:rsidRPr="00D80D7B">
        <w:t xml:space="preserve"> which is wholly or partially void or unenforceable is severed to the extent that it is void or unenforceable. The validity and enforceability of the remainder of </w:t>
      </w:r>
      <w:r w:rsidR="00D01A27">
        <w:t>these Terms</w:t>
      </w:r>
      <w:r w:rsidRPr="00D80D7B">
        <w:t xml:space="preserve"> is not limited or otherwise affected.</w:t>
      </w:r>
    </w:p>
    <w:p w14:paraId="601A5A69" w14:textId="77777777" w:rsidR="00745343" w:rsidRPr="00D80D7B" w:rsidRDefault="00745343" w:rsidP="00E23459">
      <w:pPr>
        <w:pStyle w:val="L2Level2Sub-Heading-Sprintlaw"/>
      </w:pPr>
      <w:r w:rsidRPr="00D80D7B">
        <w:t>JOINT AND SEVERAL LIABILITY</w:t>
      </w:r>
    </w:p>
    <w:p w14:paraId="6E0B4CB4" w14:textId="77777777" w:rsidR="00745343" w:rsidRPr="00D80D7B" w:rsidRDefault="00745343" w:rsidP="00504A41">
      <w:pPr>
        <w:pStyle w:val="L3Level3Paragraph-Sprintlaw"/>
      </w:pPr>
      <w:r w:rsidRPr="00D80D7B">
        <w:t>An obligation or a liability assumed by, or a right conferred on, two or more persons binds or benefits them jointly and severally.</w:t>
      </w:r>
    </w:p>
    <w:p w14:paraId="428A7812" w14:textId="77777777" w:rsidR="00745343" w:rsidRPr="00D80D7B" w:rsidRDefault="00745343" w:rsidP="00E23459">
      <w:pPr>
        <w:pStyle w:val="L2Level2Sub-Heading-Sprintlaw"/>
      </w:pPr>
      <w:r w:rsidRPr="00D80D7B">
        <w:t>ASSIGNMENT</w:t>
      </w:r>
    </w:p>
    <w:p w14:paraId="552D2CEB" w14:textId="08C32C91" w:rsidR="00745343" w:rsidRPr="00D80D7B" w:rsidRDefault="00D01A27" w:rsidP="00504A41">
      <w:pPr>
        <w:pStyle w:val="L3Level3Paragraph-Sprintlaw"/>
      </w:pPr>
      <w:r>
        <w:t xml:space="preserve">You </w:t>
      </w:r>
      <w:r w:rsidR="00F75C6E" w:rsidRPr="00F75C6E">
        <w:t>must not assign, novate or otherwise transfer your rights or obligations under these Terms without Luxe Minute's prior written consent. Luxe Minute may assign, novate or transfer its rights or obligations under these Terms as part of a sale, transfer, restructure or other dealing involving all or substantially all of the App or Luxe Minute's business, provided that doing so does not materially prejudice your rights under these Terms.</w:t>
      </w:r>
    </w:p>
    <w:p w14:paraId="4469709C" w14:textId="77777777" w:rsidR="00745343" w:rsidRPr="00D80D7B" w:rsidRDefault="00745343" w:rsidP="00E23459">
      <w:pPr>
        <w:pStyle w:val="L2Level2Sub-Heading-Sprintlaw"/>
      </w:pPr>
      <w:r w:rsidRPr="00D80D7B">
        <w:t>ENTIRE AGREEMENT</w:t>
      </w:r>
    </w:p>
    <w:p w14:paraId="1C11F0F5" w14:textId="4DB3C684" w:rsidR="00745343" w:rsidRPr="00D80D7B" w:rsidRDefault="00D03AB3" w:rsidP="00504A41">
      <w:pPr>
        <w:pStyle w:val="L3Level3Paragraph-Sprintlaw"/>
      </w:pPr>
      <w:r w:rsidRPr="00D03AB3">
        <w:t>These Terms embody the entire agreement between the parties and supersede any prior negotiation, conduct, arrangement, understanding or agreement, express or implied, in relation to the subject matter of these Terms.</w:t>
      </w:r>
    </w:p>
    <w:p w14:paraId="7755AA23" w14:textId="77777777" w:rsidR="00745343" w:rsidRPr="00D80D7B" w:rsidRDefault="00745343" w:rsidP="00E23459">
      <w:pPr>
        <w:pStyle w:val="L2Level2Sub-Heading-Sprintlaw"/>
      </w:pPr>
      <w:r w:rsidRPr="00D80D7B">
        <w:t>INTERPRETATION</w:t>
      </w:r>
    </w:p>
    <w:p w14:paraId="2C6CF754" w14:textId="77777777" w:rsidR="00745343" w:rsidRPr="00D80D7B" w:rsidRDefault="00745343" w:rsidP="00314BBB">
      <w:pPr>
        <w:pStyle w:val="L4Level4-Sprintlaw"/>
      </w:pPr>
      <w:r w:rsidRPr="00D80D7B">
        <w:t>(</w:t>
      </w:r>
      <w:r w:rsidRPr="00D80D7B">
        <w:rPr>
          <w:b/>
          <w:bCs/>
        </w:rPr>
        <w:t>singular and plural</w:t>
      </w:r>
      <w:r w:rsidRPr="00D80D7B">
        <w:t>) words in the singular includes the plural (and vice versa);</w:t>
      </w:r>
    </w:p>
    <w:p w14:paraId="6B5919AB" w14:textId="77777777" w:rsidR="00745343" w:rsidRPr="00D80D7B" w:rsidRDefault="00745343" w:rsidP="00314BBB">
      <w:pPr>
        <w:pStyle w:val="L4Level4-Sprintlaw"/>
      </w:pPr>
      <w:r w:rsidRPr="00D80D7B">
        <w:t>(</w:t>
      </w:r>
      <w:r w:rsidRPr="00D80D7B">
        <w:rPr>
          <w:b/>
          <w:bCs/>
        </w:rPr>
        <w:t>gender</w:t>
      </w:r>
      <w:r w:rsidRPr="00D80D7B">
        <w:t>) words indicating a gender includes the corresponding words of any other gender;</w:t>
      </w:r>
    </w:p>
    <w:p w14:paraId="543AB240" w14:textId="77777777" w:rsidR="00745343" w:rsidRPr="00D80D7B" w:rsidRDefault="00745343" w:rsidP="00314BBB">
      <w:pPr>
        <w:pStyle w:val="L4Level4-Sprintlaw"/>
      </w:pPr>
      <w:r w:rsidRPr="00D80D7B">
        <w:t>(</w:t>
      </w:r>
      <w:r w:rsidRPr="00D80D7B">
        <w:rPr>
          <w:b/>
          <w:bCs/>
        </w:rPr>
        <w:t>defined terms</w:t>
      </w:r>
      <w:r w:rsidRPr="00D80D7B">
        <w:t>) if a word or phrase is given a defined meaning, any other part of speech or grammatical form of that word or phrase has a corresponding meaning;</w:t>
      </w:r>
    </w:p>
    <w:p w14:paraId="6AD52846" w14:textId="77777777" w:rsidR="00745343" w:rsidRPr="00D80D7B" w:rsidRDefault="00745343" w:rsidP="00314BBB">
      <w:pPr>
        <w:pStyle w:val="L4Level4-Sprintlaw"/>
      </w:pPr>
      <w:r w:rsidRPr="00D80D7B">
        <w:lastRenderedPageBreak/>
        <w:t>(</w:t>
      </w:r>
      <w:r w:rsidRPr="00D80D7B">
        <w:rPr>
          <w:b/>
          <w:bCs/>
        </w:rPr>
        <w:t>person</w:t>
      </w:r>
      <w:r w:rsidRPr="00D80D7B">
        <w:t xml:space="preserve">) a reference to </w:t>
      </w:r>
      <w:r w:rsidR="005D74DE" w:rsidRPr="00D80D7B">
        <w:t>“</w:t>
      </w:r>
      <w:r w:rsidRPr="00D80D7B">
        <w:t>person</w:t>
      </w:r>
      <w:r w:rsidR="005D74DE" w:rsidRPr="00D80D7B">
        <w:t>”</w:t>
      </w:r>
      <w:r w:rsidRPr="00D80D7B">
        <w:t xml:space="preserve"> or </w:t>
      </w:r>
      <w:r w:rsidR="005D74DE" w:rsidRPr="00D80D7B">
        <w:t>“</w:t>
      </w:r>
      <w:r w:rsidRPr="00D80D7B">
        <w:t>you</w:t>
      </w:r>
      <w:r w:rsidR="005D74DE" w:rsidRPr="00D80D7B">
        <w:t>”</w:t>
      </w:r>
      <w:r w:rsidRPr="00D80D7B">
        <w:t xml:space="preserve"> includes an individual, the estate of an individual, a corporation, an authority, an association, consortium or joint venture (whether incorporated or unincorporated), a partnership, a trust and any other entity;</w:t>
      </w:r>
    </w:p>
    <w:p w14:paraId="0E76FC45" w14:textId="77777777" w:rsidR="00745343" w:rsidRPr="00D80D7B" w:rsidRDefault="00745343" w:rsidP="00314BBB">
      <w:pPr>
        <w:pStyle w:val="L4Level4-Sprintlaw"/>
      </w:pPr>
      <w:r w:rsidRPr="00D80D7B">
        <w:t>(</w:t>
      </w:r>
      <w:r w:rsidRPr="00D80D7B">
        <w:rPr>
          <w:b/>
          <w:bCs/>
        </w:rPr>
        <w:t>party</w:t>
      </w:r>
      <w:r w:rsidRPr="00D80D7B">
        <w:t>) a reference to a party includes that party</w:t>
      </w:r>
      <w:r w:rsidR="005D74DE" w:rsidRPr="00D80D7B">
        <w:t>’</w:t>
      </w:r>
      <w:r w:rsidRPr="00D80D7B">
        <w:t>s executors, administrators, successors and permitted assigns, including persons taking by way of novation and, in the case of a trustee, includes any substituted or additional trustee;</w:t>
      </w:r>
    </w:p>
    <w:p w14:paraId="05B899D8" w14:textId="58188060" w:rsidR="00745343" w:rsidRPr="00D80D7B" w:rsidRDefault="00745343" w:rsidP="00314BBB">
      <w:pPr>
        <w:pStyle w:val="L4Level4-Sprintlaw"/>
      </w:pPr>
      <w:r w:rsidRPr="00D80D7B">
        <w:t>(</w:t>
      </w:r>
      <w:r w:rsidR="00D01A27">
        <w:rPr>
          <w:b/>
          <w:bCs/>
        </w:rPr>
        <w:t>these Terms</w:t>
      </w:r>
      <w:r w:rsidRPr="00D80D7B">
        <w:t xml:space="preserve">) a reference to a party, clause, paragraph, schedule, exhibit, attachment or annexure is a reference to a party, clause, paragraph, schedule, exhibit, attachment or annexure to or of </w:t>
      </w:r>
      <w:r w:rsidR="00D01A27">
        <w:t>these Terms</w:t>
      </w:r>
      <w:r w:rsidRPr="00D80D7B">
        <w:t xml:space="preserve">, and a reference to </w:t>
      </w:r>
      <w:r w:rsidR="00D01A27">
        <w:t>these Terms</w:t>
      </w:r>
      <w:r w:rsidRPr="00D80D7B">
        <w:t xml:space="preserve"> includes all schedules, exhibits, attachments and annexures to it;</w:t>
      </w:r>
    </w:p>
    <w:p w14:paraId="15F29E7B" w14:textId="3FF9926E" w:rsidR="00745343" w:rsidRPr="00D80D7B" w:rsidRDefault="00745343" w:rsidP="00314BBB">
      <w:pPr>
        <w:pStyle w:val="L4Level4-Sprintlaw"/>
      </w:pPr>
      <w:r w:rsidRPr="00D80D7B">
        <w:t>(</w:t>
      </w:r>
      <w:r w:rsidRPr="00D80D7B">
        <w:rPr>
          <w:b/>
          <w:bCs/>
        </w:rPr>
        <w:t>document</w:t>
      </w:r>
      <w:r w:rsidRPr="00D80D7B">
        <w:t xml:space="preserve">) a reference to a document (including </w:t>
      </w:r>
      <w:r w:rsidR="00D01A27">
        <w:t>these Terms</w:t>
      </w:r>
      <w:r w:rsidRPr="00D80D7B">
        <w:t>) is to that document as varied, novated, ratified or replaced from time to time;</w:t>
      </w:r>
    </w:p>
    <w:p w14:paraId="17B69234" w14:textId="77777777" w:rsidR="00745343" w:rsidRPr="00D80D7B" w:rsidRDefault="00745343" w:rsidP="00314BBB">
      <w:pPr>
        <w:pStyle w:val="L4Level4-Sprintlaw"/>
      </w:pPr>
      <w:r w:rsidRPr="00D80D7B">
        <w:t>(</w:t>
      </w:r>
      <w:r w:rsidRPr="00D80D7B">
        <w:rPr>
          <w:b/>
          <w:bCs/>
        </w:rPr>
        <w:t>headings</w:t>
      </w:r>
      <w:r w:rsidRPr="00D80D7B">
        <w:t>) headings and words in bold type are for convenience only and do not affect interpretation;</w:t>
      </w:r>
    </w:p>
    <w:p w14:paraId="52138D3C" w14:textId="77777777" w:rsidR="00745343" w:rsidRPr="00D80D7B" w:rsidRDefault="00745343" w:rsidP="00314BBB">
      <w:pPr>
        <w:pStyle w:val="L4Level4-Sprintlaw"/>
      </w:pPr>
      <w:r w:rsidRPr="00D80D7B">
        <w:t>(</w:t>
      </w:r>
      <w:r w:rsidRPr="00D80D7B">
        <w:rPr>
          <w:b/>
          <w:bCs/>
        </w:rPr>
        <w:t>includes</w:t>
      </w:r>
      <w:r w:rsidRPr="00D80D7B">
        <w:t xml:space="preserve">) the word </w:t>
      </w:r>
      <w:r w:rsidR="005D74DE" w:rsidRPr="00D80D7B">
        <w:t>“</w:t>
      </w:r>
      <w:r w:rsidRPr="00D80D7B">
        <w:t>includes</w:t>
      </w:r>
      <w:r w:rsidR="005D74DE" w:rsidRPr="00D80D7B">
        <w:t>”</w:t>
      </w:r>
      <w:r w:rsidRPr="00D80D7B">
        <w:t xml:space="preserve"> and similar words in any form is not a word of limitation; and</w:t>
      </w:r>
    </w:p>
    <w:p w14:paraId="531E276A" w14:textId="1A5F546A" w:rsidR="00745343" w:rsidRDefault="00745343" w:rsidP="00314BBB">
      <w:pPr>
        <w:pStyle w:val="L4Level4-Sprintlaw"/>
      </w:pPr>
      <w:r w:rsidRPr="00D80D7B">
        <w:t>(</w:t>
      </w:r>
      <w:r w:rsidRPr="00D80D7B">
        <w:rPr>
          <w:b/>
          <w:bCs/>
        </w:rPr>
        <w:t>adverse interpretation</w:t>
      </w:r>
      <w:r w:rsidRPr="00D80D7B">
        <w:t xml:space="preserve">) no provision of </w:t>
      </w:r>
      <w:r w:rsidR="00D01A27">
        <w:t>these Terms</w:t>
      </w:r>
      <w:r w:rsidRPr="00D80D7B">
        <w:t xml:space="preserve"> will be interpreted adversely to a party because that party was responsible for the preparation of </w:t>
      </w:r>
      <w:r w:rsidR="00D01A27">
        <w:t>these Terms</w:t>
      </w:r>
      <w:r w:rsidRPr="00D80D7B">
        <w:t xml:space="preserve"> or that provision.</w:t>
      </w:r>
    </w:p>
    <w:p w14:paraId="357E1E05" w14:textId="77777777" w:rsidR="00A90627" w:rsidRPr="00A90627" w:rsidRDefault="00A90627" w:rsidP="00A90627">
      <w:bookmarkStart w:id="24" w:name="_heading=h.2grqrue" w:colFirst="0" w:colLast="0"/>
      <w:bookmarkEnd w:id="24"/>
    </w:p>
    <w:sectPr w:rsidR="00A90627" w:rsidRPr="00A90627" w:rsidSect="00484686">
      <w:headerReference w:type="default" r:id="rId16"/>
      <w:footerReference w:type="default" r:id="rId17"/>
      <w:pgSz w:w="11906" w:h="16838" w:code="9"/>
      <w:pgMar w:top="1134" w:right="1134" w:bottom="1134" w:left="1134"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D2074" w14:textId="77777777" w:rsidR="0039685F" w:rsidRDefault="0039685F" w:rsidP="00E20243">
      <w:pPr>
        <w:spacing w:before="0"/>
      </w:pPr>
      <w:r>
        <w:separator/>
      </w:r>
    </w:p>
  </w:endnote>
  <w:endnote w:type="continuationSeparator" w:id="0">
    <w:p w14:paraId="7D255E3D" w14:textId="77777777" w:rsidR="0039685F" w:rsidRDefault="0039685F" w:rsidP="00E2024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5"/>
      <w:gridCol w:w="850"/>
      <w:gridCol w:w="4393"/>
    </w:tblGrid>
    <w:tr w:rsidR="00F127B9" w14:paraId="4418866A" w14:textId="77777777" w:rsidTr="00620EC5">
      <w:trPr>
        <w:trHeight w:val="283"/>
      </w:trPr>
      <w:tc>
        <w:tcPr>
          <w:tcW w:w="4395" w:type="dxa"/>
        </w:tcPr>
        <w:p w14:paraId="0484252C" w14:textId="77777777" w:rsidR="00F127B9" w:rsidRDefault="00F127B9" w:rsidP="0053075B">
          <w:pPr>
            <w:pStyle w:val="Footer"/>
          </w:pPr>
        </w:p>
      </w:tc>
      <w:tc>
        <w:tcPr>
          <w:tcW w:w="850" w:type="dxa"/>
        </w:tcPr>
        <w:p w14:paraId="5C92C154" w14:textId="77777777" w:rsidR="00F127B9" w:rsidRDefault="00F127B9" w:rsidP="0053075B">
          <w:pPr>
            <w:pStyle w:val="Footer"/>
            <w:jc w:val="center"/>
          </w:pPr>
          <w:r>
            <w:fldChar w:fldCharType="begin"/>
          </w:r>
          <w:r>
            <w:instrText xml:space="preserve"> PAGE   \* MERGEFORMAT </w:instrText>
          </w:r>
          <w:r>
            <w:fldChar w:fldCharType="separate"/>
          </w:r>
          <w:r>
            <w:rPr>
              <w:noProof/>
            </w:rPr>
            <w:t>1</w:t>
          </w:r>
          <w:r>
            <w:rPr>
              <w:noProof/>
            </w:rPr>
            <w:fldChar w:fldCharType="end"/>
          </w:r>
        </w:p>
      </w:tc>
      <w:tc>
        <w:tcPr>
          <w:tcW w:w="4393" w:type="dxa"/>
        </w:tcPr>
        <w:p w14:paraId="050FA423" w14:textId="77777777" w:rsidR="00F127B9" w:rsidRDefault="00620EC5" w:rsidP="00620EC5">
          <w:pPr>
            <w:pStyle w:val="Footer"/>
            <w:tabs>
              <w:tab w:val="left" w:pos="3060"/>
            </w:tabs>
          </w:pPr>
          <w:r>
            <w:tab/>
          </w:r>
          <w:r>
            <w:rPr>
              <w:noProof/>
            </w:rPr>
            <w:drawing>
              <wp:anchor distT="0" distB="0" distL="114300" distR="114300" simplePos="0" relativeHeight="251658240" behindDoc="0" locked="0" layoutInCell="1" allowOverlap="1" wp14:anchorId="20DA19D0" wp14:editId="6A1CF516">
                <wp:simplePos x="5895975" y="10182225"/>
                <wp:positionH relativeFrom="margin">
                  <wp:align>right</wp:align>
                </wp:positionH>
                <wp:positionV relativeFrom="margin">
                  <wp:align>center</wp:align>
                </wp:positionV>
                <wp:extent cx="940435" cy="210820"/>
                <wp:effectExtent l="0" t="0" r="0" b="0"/>
                <wp:wrapSquare wrapText="bothSides"/>
                <wp:docPr id="3" name="Picture 3" descr="Sprintlaw Logo">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3" name="Picture 3" descr="Sprintlaw Logo">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40435" cy="210820"/>
                        </a:xfrm>
                        <a:prstGeom prst="rect">
                          <a:avLst/>
                        </a:prstGeom>
                      </pic:spPr>
                    </pic:pic>
                  </a:graphicData>
                </a:graphic>
              </wp:anchor>
            </w:drawing>
          </w:r>
        </w:p>
      </w:tc>
    </w:tr>
  </w:tbl>
  <w:p w14:paraId="7BE97715" w14:textId="77777777" w:rsidR="00F127B9" w:rsidRPr="001E6194" w:rsidRDefault="00F127B9" w:rsidP="001E6194">
    <w:pPr>
      <w:pStyle w:val="BTNSSBodyTextNoSpacingSmall-Sprintlaw"/>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D64CD" w14:textId="77777777" w:rsidR="0039685F" w:rsidRDefault="0039685F" w:rsidP="00E20243">
      <w:pPr>
        <w:spacing w:before="0"/>
      </w:pPr>
      <w:r>
        <w:separator/>
      </w:r>
    </w:p>
  </w:footnote>
  <w:footnote w:type="continuationSeparator" w:id="0">
    <w:p w14:paraId="703E2F27" w14:textId="77777777" w:rsidR="0039685F" w:rsidRDefault="0039685F" w:rsidP="00E2024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9"/>
      <w:gridCol w:w="4819"/>
    </w:tblGrid>
    <w:tr w:rsidR="00F127B9" w14:paraId="04938CDD" w14:textId="77777777" w:rsidTr="00620EC5">
      <w:trPr>
        <w:trHeight w:val="227"/>
      </w:trPr>
      <w:tc>
        <w:tcPr>
          <w:tcW w:w="4819" w:type="dxa"/>
          <w:vAlign w:val="center"/>
        </w:tcPr>
        <w:p w14:paraId="54772A18" w14:textId="77777777" w:rsidR="00F127B9" w:rsidRDefault="00F127B9" w:rsidP="00FD2E76">
          <w:pPr>
            <w:pStyle w:val="Header"/>
          </w:pPr>
        </w:p>
      </w:tc>
      <w:tc>
        <w:tcPr>
          <w:tcW w:w="4819" w:type="dxa"/>
          <w:vAlign w:val="center"/>
        </w:tcPr>
        <w:p w14:paraId="7A96C1BE" w14:textId="77777777" w:rsidR="00F127B9" w:rsidRDefault="00F127B9" w:rsidP="00FD2E76">
          <w:pPr>
            <w:pStyle w:val="Header"/>
            <w:jc w:val="right"/>
          </w:pPr>
        </w:p>
      </w:tc>
    </w:tr>
  </w:tbl>
  <w:p w14:paraId="2B8FB10F" w14:textId="77777777" w:rsidR="00F127B9" w:rsidRPr="0053075B" w:rsidRDefault="00F127B9">
    <w:pPr>
      <w:pStyle w:val="Header"/>
      <w:rPr>
        <w:color w:val="FFFFFF" w:themeColor="background1"/>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369"/>
    <w:multiLevelType w:val="multilevel"/>
    <w:tmpl w:val="4A2E468E"/>
    <w:lvl w:ilvl="0">
      <w:start w:val="1"/>
      <w:numFmt w:val="decimal"/>
      <w:pStyle w:val="S1Schedule1SectionHeading-Sprintlaw"/>
      <w:lvlText w:val="Schedule %1"/>
      <w:lvlJc w:val="left"/>
      <w:pPr>
        <w:ind w:left="1701" w:hanging="1701"/>
      </w:pPr>
      <w:rPr>
        <w:rFonts w:hint="default"/>
      </w:rPr>
    </w:lvl>
    <w:lvl w:ilvl="1">
      <w:start w:val="1"/>
      <w:numFmt w:val="upperLetter"/>
      <w:pStyle w:val="S2Schedule2PartHeading-Sprintlaw"/>
      <w:lvlText w:val="Part %2"/>
      <w:lvlJc w:val="left"/>
      <w:pPr>
        <w:ind w:left="851" w:hanging="851"/>
      </w:pPr>
      <w:rPr>
        <w:rFonts w:hint="default"/>
      </w:rPr>
    </w:lvl>
    <w:lvl w:ilvl="2">
      <w:start w:val="1"/>
      <w:numFmt w:val="decimal"/>
      <w:pStyle w:val="S3Schedule3Heading-Sprintlaw"/>
      <w:lvlText w:val="%3"/>
      <w:lvlJc w:val="left"/>
      <w:pPr>
        <w:tabs>
          <w:tab w:val="num" w:pos="851"/>
        </w:tabs>
        <w:ind w:left="851" w:hanging="851"/>
      </w:pPr>
      <w:rPr>
        <w:rFonts w:hint="default"/>
      </w:rPr>
    </w:lvl>
    <w:lvl w:ilvl="3">
      <w:start w:val="1"/>
      <w:numFmt w:val="decimal"/>
      <w:pStyle w:val="S4Schedule4Sub-Heading-Sprintlaw"/>
      <w:lvlText w:val="%3.%4"/>
      <w:lvlJc w:val="left"/>
      <w:pPr>
        <w:tabs>
          <w:tab w:val="num" w:pos="851"/>
        </w:tabs>
        <w:ind w:left="851" w:hanging="851"/>
      </w:pPr>
      <w:rPr>
        <w:rFonts w:hint="default"/>
      </w:rPr>
    </w:lvl>
    <w:lvl w:ilvl="4">
      <w:start w:val="1"/>
      <w:numFmt w:val="decimal"/>
      <w:pStyle w:val="S5Schedule5Paragraph-Sprintlaw"/>
      <w:lvlText w:val="%3.%5"/>
      <w:lvlJc w:val="left"/>
      <w:pPr>
        <w:tabs>
          <w:tab w:val="num" w:pos="851"/>
        </w:tabs>
        <w:ind w:left="851" w:hanging="851"/>
      </w:pPr>
      <w:rPr>
        <w:rFonts w:hint="default"/>
      </w:rPr>
    </w:lvl>
    <w:lvl w:ilvl="5">
      <w:start w:val="1"/>
      <w:numFmt w:val="lowerLetter"/>
      <w:pStyle w:val="S6Schedule6-Sprintlaw"/>
      <w:lvlText w:val="(%6)"/>
      <w:lvlJc w:val="left"/>
      <w:pPr>
        <w:tabs>
          <w:tab w:val="num" w:pos="1701"/>
        </w:tabs>
        <w:ind w:left="1701" w:hanging="850"/>
      </w:pPr>
      <w:rPr>
        <w:rFonts w:hint="default"/>
      </w:rPr>
    </w:lvl>
    <w:lvl w:ilvl="6">
      <w:start w:val="1"/>
      <w:numFmt w:val="lowerRoman"/>
      <w:pStyle w:val="S7Schedule7-Sprintlaw"/>
      <w:lvlText w:val="(%7)"/>
      <w:lvlJc w:val="left"/>
      <w:pPr>
        <w:tabs>
          <w:tab w:val="num" w:pos="2552"/>
        </w:tabs>
        <w:ind w:left="2552" w:hanging="851"/>
      </w:pPr>
      <w:rPr>
        <w:rFonts w:hint="default"/>
      </w:rPr>
    </w:lvl>
    <w:lvl w:ilvl="7">
      <w:start w:val="1"/>
      <w:numFmt w:val="upperLetter"/>
      <w:pStyle w:val="S8Schedule8-Sprintlaw"/>
      <w:lvlText w:val="(%8)"/>
      <w:lvlJc w:val="left"/>
      <w:pPr>
        <w:tabs>
          <w:tab w:val="num" w:pos="3402"/>
        </w:tabs>
        <w:ind w:left="3402" w:hanging="850"/>
      </w:pPr>
      <w:rPr>
        <w:rFonts w:hint="default"/>
      </w:rPr>
    </w:lvl>
    <w:lvl w:ilvl="8">
      <w:start w:val="1"/>
      <w:numFmt w:val="upperRoman"/>
      <w:pStyle w:val="S9Schedule9-Sprintlaw"/>
      <w:lvlText w:val="(%9)"/>
      <w:lvlJc w:val="left"/>
      <w:pPr>
        <w:tabs>
          <w:tab w:val="num" w:pos="4253"/>
        </w:tabs>
        <w:ind w:left="4253" w:hanging="851"/>
      </w:pPr>
      <w:rPr>
        <w:rFonts w:hint="default"/>
      </w:rPr>
    </w:lvl>
  </w:abstractNum>
  <w:abstractNum w:abstractNumId="1" w15:restartNumberingAfterBreak="0">
    <w:nsid w:val="1D021BAE"/>
    <w:multiLevelType w:val="multilevel"/>
    <w:tmpl w:val="5DE8F032"/>
    <w:lvl w:ilvl="0">
      <w:start w:val="1"/>
      <w:numFmt w:val="decimal"/>
      <w:pStyle w:val="N1Number1-Sprintlaw"/>
      <w:lvlText w:val="%1."/>
      <w:lvlJc w:val="left"/>
      <w:pPr>
        <w:tabs>
          <w:tab w:val="num" w:pos="851"/>
        </w:tabs>
        <w:ind w:left="851" w:hanging="851"/>
      </w:pPr>
      <w:rPr>
        <w:rFonts w:hint="default"/>
      </w:rPr>
    </w:lvl>
    <w:lvl w:ilvl="1">
      <w:start w:val="1"/>
      <w:numFmt w:val="lowerLetter"/>
      <w:pStyle w:val="N2Number2-Sprintlaw"/>
      <w:lvlText w:val="(%2)"/>
      <w:lvlJc w:val="left"/>
      <w:pPr>
        <w:tabs>
          <w:tab w:val="num" w:pos="1702"/>
        </w:tabs>
        <w:ind w:left="1702" w:hanging="851"/>
      </w:pPr>
      <w:rPr>
        <w:rFonts w:hint="default"/>
      </w:rPr>
    </w:lvl>
    <w:lvl w:ilvl="2">
      <w:start w:val="1"/>
      <w:numFmt w:val="lowerRoman"/>
      <w:pStyle w:val="N3Number3-Sprintlaw"/>
      <w:lvlText w:val="(%3)"/>
      <w:lvlJc w:val="left"/>
      <w:pPr>
        <w:tabs>
          <w:tab w:val="num" w:pos="2553"/>
        </w:tabs>
        <w:ind w:left="2553" w:hanging="851"/>
      </w:pPr>
      <w:rPr>
        <w:rFonts w:hint="default"/>
      </w:rPr>
    </w:lvl>
    <w:lvl w:ilvl="3">
      <w:start w:val="1"/>
      <w:numFmt w:val="upperLetter"/>
      <w:pStyle w:val="N4Number4-Sprintlaw"/>
      <w:lvlText w:val="(%4)"/>
      <w:lvlJc w:val="left"/>
      <w:pPr>
        <w:tabs>
          <w:tab w:val="num" w:pos="3404"/>
        </w:tabs>
        <w:ind w:left="3404" w:hanging="851"/>
      </w:pPr>
      <w:rPr>
        <w:rFonts w:hint="default"/>
      </w:rPr>
    </w:lvl>
    <w:lvl w:ilvl="4">
      <w:start w:val="1"/>
      <w:numFmt w:val="upperRoman"/>
      <w:pStyle w:val="N5Number5-Sprintlaw"/>
      <w:lvlText w:val="(%5)"/>
      <w:lvlJc w:val="left"/>
      <w:pPr>
        <w:tabs>
          <w:tab w:val="num" w:pos="4255"/>
        </w:tabs>
        <w:ind w:left="4255" w:hanging="851"/>
      </w:pPr>
      <w:rPr>
        <w:rFonts w:hint="default"/>
      </w:rPr>
    </w:lvl>
    <w:lvl w:ilvl="5">
      <w:start w:val="1"/>
      <w:numFmt w:val="decimal"/>
      <w:pStyle w:val="N6Number6-Sprintlaw"/>
      <w:lvlText w:val="%6)"/>
      <w:lvlJc w:val="left"/>
      <w:pPr>
        <w:tabs>
          <w:tab w:val="num" w:pos="5106"/>
        </w:tabs>
        <w:ind w:left="5106" w:hanging="851"/>
      </w:pPr>
      <w:rPr>
        <w:rFonts w:hint="default"/>
      </w:rPr>
    </w:lvl>
    <w:lvl w:ilvl="6">
      <w:start w:val="1"/>
      <w:numFmt w:val="lowerLetter"/>
      <w:pStyle w:val="N7Number7-Sprintlaw"/>
      <w:lvlText w:val="%7)"/>
      <w:lvlJc w:val="left"/>
      <w:pPr>
        <w:tabs>
          <w:tab w:val="num" w:pos="5957"/>
        </w:tabs>
        <w:ind w:left="5957" w:hanging="851"/>
      </w:pPr>
      <w:rPr>
        <w:rFonts w:hint="default"/>
      </w:rPr>
    </w:lvl>
    <w:lvl w:ilvl="7">
      <w:start w:val="1"/>
      <w:numFmt w:val="lowerRoman"/>
      <w:pStyle w:val="N8Number8-Sprintlaw"/>
      <w:lvlText w:val="%8)"/>
      <w:lvlJc w:val="left"/>
      <w:pPr>
        <w:tabs>
          <w:tab w:val="num" w:pos="6808"/>
        </w:tabs>
        <w:ind w:left="6808" w:hanging="851"/>
      </w:pPr>
      <w:rPr>
        <w:rFonts w:hint="default"/>
      </w:rPr>
    </w:lvl>
    <w:lvl w:ilvl="8">
      <w:start w:val="1"/>
      <w:numFmt w:val="upperLetter"/>
      <w:pStyle w:val="N9Number9-Sprintlaw"/>
      <w:lvlText w:val="%9)"/>
      <w:lvlJc w:val="left"/>
      <w:pPr>
        <w:tabs>
          <w:tab w:val="num" w:pos="7659"/>
        </w:tabs>
        <w:ind w:left="7659" w:hanging="851"/>
      </w:pPr>
      <w:rPr>
        <w:rFonts w:hint="default"/>
      </w:rPr>
    </w:lvl>
  </w:abstractNum>
  <w:abstractNum w:abstractNumId="2" w15:restartNumberingAfterBreak="0">
    <w:nsid w:val="27CC0125"/>
    <w:multiLevelType w:val="hybridMultilevel"/>
    <w:tmpl w:val="98324690"/>
    <w:lvl w:ilvl="0" w:tplc="EED2AD24">
      <w:start w:val="1"/>
      <w:numFmt w:val="bullet"/>
      <w:pStyle w:val="B1Bullet1-Sprintlaw"/>
      <w:lvlText w:val=""/>
      <w:lvlJc w:val="left"/>
      <w:pPr>
        <w:tabs>
          <w:tab w:val="num" w:pos="851"/>
        </w:tabs>
        <w:ind w:left="851" w:hanging="851"/>
      </w:pPr>
      <w:rPr>
        <w:rFonts w:ascii="Symbol" w:hAnsi="Symbol" w:hint="default"/>
      </w:rPr>
    </w:lvl>
    <w:lvl w:ilvl="1" w:tplc="C19AB5F0">
      <w:start w:val="1"/>
      <w:numFmt w:val="bullet"/>
      <w:pStyle w:val="B2Bullet2-Sprintlaw"/>
      <w:lvlText w:val="o"/>
      <w:lvlJc w:val="left"/>
      <w:pPr>
        <w:tabs>
          <w:tab w:val="num" w:pos="1701"/>
        </w:tabs>
        <w:ind w:left="1701" w:hanging="850"/>
      </w:pPr>
      <w:rPr>
        <w:rFonts w:ascii="Courier New" w:hAnsi="Courier New" w:hint="default"/>
      </w:rPr>
    </w:lvl>
    <w:lvl w:ilvl="2" w:tplc="6D723A20">
      <w:start w:val="1"/>
      <w:numFmt w:val="bullet"/>
      <w:pStyle w:val="B3Bullet3-Sprintlaw"/>
      <w:lvlText w:val=""/>
      <w:lvlJc w:val="left"/>
      <w:pPr>
        <w:tabs>
          <w:tab w:val="num" w:pos="2552"/>
        </w:tabs>
        <w:ind w:left="2552" w:hanging="851"/>
      </w:pPr>
      <w:rPr>
        <w:rFonts w:ascii="Wingdings" w:hAnsi="Wingdings" w:hint="default"/>
      </w:rPr>
    </w:lvl>
    <w:lvl w:ilvl="3" w:tplc="14BE43D0">
      <w:start w:val="1"/>
      <w:numFmt w:val="bullet"/>
      <w:lvlText w:val=""/>
      <w:lvlJc w:val="left"/>
      <w:pPr>
        <w:tabs>
          <w:tab w:val="num" w:pos="3402"/>
        </w:tabs>
        <w:ind w:left="3402" w:hanging="850"/>
      </w:pPr>
      <w:rPr>
        <w:rFonts w:ascii="Symbol" w:hAnsi="Symbol" w:hint="default"/>
      </w:rPr>
    </w:lvl>
    <w:lvl w:ilvl="4" w:tplc="75049F06">
      <w:start w:val="1"/>
      <w:numFmt w:val="bullet"/>
      <w:lvlText w:val="o"/>
      <w:lvlJc w:val="left"/>
      <w:pPr>
        <w:tabs>
          <w:tab w:val="num" w:pos="4253"/>
        </w:tabs>
        <w:ind w:left="4253" w:hanging="851"/>
      </w:pPr>
      <w:rPr>
        <w:rFonts w:ascii="Courier New" w:hAnsi="Courier New" w:hint="default"/>
      </w:rPr>
    </w:lvl>
    <w:lvl w:ilvl="5" w:tplc="334C3A98">
      <w:start w:val="1"/>
      <w:numFmt w:val="bullet"/>
      <w:lvlText w:val=""/>
      <w:lvlJc w:val="left"/>
      <w:pPr>
        <w:tabs>
          <w:tab w:val="num" w:pos="5103"/>
        </w:tabs>
        <w:ind w:left="5103" w:hanging="850"/>
      </w:pPr>
      <w:rPr>
        <w:rFonts w:ascii="Wingdings" w:hAnsi="Wingdings" w:hint="default"/>
      </w:rPr>
    </w:lvl>
    <w:lvl w:ilvl="6" w:tplc="5E12376E">
      <w:start w:val="1"/>
      <w:numFmt w:val="bullet"/>
      <w:lvlText w:val=""/>
      <w:lvlJc w:val="left"/>
      <w:pPr>
        <w:tabs>
          <w:tab w:val="num" w:pos="5954"/>
        </w:tabs>
        <w:ind w:left="5954" w:hanging="851"/>
      </w:pPr>
      <w:rPr>
        <w:rFonts w:ascii="Symbol" w:hAnsi="Symbol" w:hint="default"/>
      </w:rPr>
    </w:lvl>
    <w:lvl w:ilvl="7" w:tplc="6F1C1254">
      <w:start w:val="1"/>
      <w:numFmt w:val="bullet"/>
      <w:lvlText w:val="o"/>
      <w:lvlJc w:val="left"/>
      <w:pPr>
        <w:tabs>
          <w:tab w:val="num" w:pos="6804"/>
        </w:tabs>
        <w:ind w:left="6804" w:hanging="850"/>
      </w:pPr>
      <w:rPr>
        <w:rFonts w:ascii="Courier New" w:hAnsi="Courier New" w:hint="default"/>
      </w:rPr>
    </w:lvl>
    <w:lvl w:ilvl="8" w:tplc="492C782E">
      <w:start w:val="1"/>
      <w:numFmt w:val="bullet"/>
      <w:lvlText w:val=""/>
      <w:lvlJc w:val="left"/>
      <w:pPr>
        <w:tabs>
          <w:tab w:val="num" w:pos="7655"/>
        </w:tabs>
        <w:ind w:left="7655" w:hanging="851"/>
      </w:pPr>
      <w:rPr>
        <w:rFonts w:ascii="Wingdings" w:hAnsi="Wingdings" w:hint="default"/>
      </w:rPr>
    </w:lvl>
  </w:abstractNum>
  <w:abstractNum w:abstractNumId="3" w15:restartNumberingAfterBreak="0">
    <w:nsid w:val="2DAA1EA7"/>
    <w:multiLevelType w:val="hybridMultilevel"/>
    <w:tmpl w:val="09AEB484"/>
    <w:lvl w:ilvl="0" w:tplc="6784CD22">
      <w:start w:val="1"/>
      <w:numFmt w:val="decimal"/>
      <w:pStyle w:val="ATTHAttachmentHeading-Sprintlaw"/>
      <w:lvlText w:val="Attachment %1"/>
      <w:lvlJc w:val="left"/>
      <w:pPr>
        <w:ind w:left="1985" w:hanging="198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BE85A36"/>
    <w:multiLevelType w:val="hybridMultilevel"/>
    <w:tmpl w:val="0E588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8C46CA"/>
    <w:multiLevelType w:val="hybridMultilevel"/>
    <w:tmpl w:val="6C521290"/>
    <w:lvl w:ilvl="0" w:tplc="27821EA2">
      <w:start w:val="1"/>
      <w:numFmt w:val="upperLetter"/>
      <w:pStyle w:val="PARTPartHeading-Sprintlaw"/>
      <w:lvlText w:val="Part %1"/>
      <w:lvlJc w:val="left"/>
      <w:pPr>
        <w:tabs>
          <w:tab w:val="num" w:pos="1134"/>
        </w:tabs>
        <w:ind w:left="1134" w:hanging="113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C10128B"/>
    <w:multiLevelType w:val="multilevel"/>
    <w:tmpl w:val="77A0AD36"/>
    <w:lvl w:ilvl="0">
      <w:start w:val="1"/>
      <w:numFmt w:val="decimal"/>
      <w:pStyle w:val="L1Level1Heading-Sprintlaw"/>
      <w:lvlText w:val="%1"/>
      <w:lvlJc w:val="left"/>
      <w:pPr>
        <w:tabs>
          <w:tab w:val="num" w:pos="851"/>
        </w:tabs>
        <w:ind w:left="851" w:hanging="851"/>
      </w:pPr>
      <w:rPr>
        <w:rFonts w:hint="default"/>
      </w:rPr>
    </w:lvl>
    <w:lvl w:ilvl="1">
      <w:start w:val="1"/>
      <w:numFmt w:val="decimal"/>
      <w:pStyle w:val="L2Level2Sub-Heading-Sprintlaw"/>
      <w:lvlText w:val="%1.%2"/>
      <w:lvlJc w:val="left"/>
      <w:pPr>
        <w:tabs>
          <w:tab w:val="num" w:pos="851"/>
        </w:tabs>
        <w:ind w:left="851" w:hanging="851"/>
      </w:pPr>
      <w:rPr>
        <w:rFonts w:hint="default"/>
      </w:rPr>
    </w:lvl>
    <w:lvl w:ilvl="2">
      <w:start w:val="1"/>
      <w:numFmt w:val="none"/>
      <w:pStyle w:val="L3Level3Paragraph-Sprintlaw"/>
      <w:lvlText w:val=""/>
      <w:lvlJc w:val="left"/>
      <w:pPr>
        <w:tabs>
          <w:tab w:val="num" w:pos="851"/>
        </w:tabs>
        <w:ind w:left="851" w:firstLine="0"/>
      </w:pPr>
      <w:rPr>
        <w:rFonts w:hint="default"/>
      </w:rPr>
    </w:lvl>
    <w:lvl w:ilvl="3">
      <w:start w:val="1"/>
      <w:numFmt w:val="lowerLetter"/>
      <w:lvlRestart w:val="2"/>
      <w:pStyle w:val="L4Level4-Sprintlaw"/>
      <w:lvlText w:val="(%4)"/>
      <w:lvlJc w:val="left"/>
      <w:pPr>
        <w:tabs>
          <w:tab w:val="num" w:pos="1701"/>
        </w:tabs>
        <w:ind w:left="1701" w:hanging="850"/>
      </w:pPr>
      <w:rPr>
        <w:rFonts w:hint="default"/>
      </w:rPr>
    </w:lvl>
    <w:lvl w:ilvl="4">
      <w:start w:val="1"/>
      <w:numFmt w:val="lowerRoman"/>
      <w:pStyle w:val="L5Level5-Sprintlaw"/>
      <w:lvlText w:val="(%5)"/>
      <w:lvlJc w:val="left"/>
      <w:pPr>
        <w:tabs>
          <w:tab w:val="num" w:pos="2552"/>
        </w:tabs>
        <w:ind w:left="2552" w:hanging="851"/>
      </w:pPr>
      <w:rPr>
        <w:rFonts w:hint="default"/>
      </w:rPr>
    </w:lvl>
    <w:lvl w:ilvl="5">
      <w:start w:val="1"/>
      <w:numFmt w:val="upperLetter"/>
      <w:pStyle w:val="L6Level6-Sprintlaw"/>
      <w:lvlText w:val="(%6)"/>
      <w:lvlJc w:val="left"/>
      <w:pPr>
        <w:tabs>
          <w:tab w:val="num" w:pos="3402"/>
        </w:tabs>
        <w:ind w:left="3402" w:hanging="850"/>
      </w:pPr>
      <w:rPr>
        <w:rFonts w:hint="default"/>
      </w:rPr>
    </w:lvl>
    <w:lvl w:ilvl="6">
      <w:start w:val="1"/>
      <w:numFmt w:val="upperRoman"/>
      <w:pStyle w:val="L7Level7-Sprintlaw"/>
      <w:lvlText w:val="(%7)"/>
      <w:lvlJc w:val="left"/>
      <w:pPr>
        <w:tabs>
          <w:tab w:val="num" w:pos="4253"/>
        </w:tabs>
        <w:ind w:left="4253" w:hanging="851"/>
      </w:pPr>
      <w:rPr>
        <w:rFonts w:hint="default"/>
      </w:rPr>
    </w:lvl>
    <w:lvl w:ilvl="7">
      <w:start w:val="1"/>
      <w:numFmt w:val="decimal"/>
      <w:pStyle w:val="L8Level8-Sprintlaw"/>
      <w:lvlText w:val="%8)"/>
      <w:lvlJc w:val="left"/>
      <w:pPr>
        <w:tabs>
          <w:tab w:val="num" w:pos="5103"/>
        </w:tabs>
        <w:ind w:left="5103" w:hanging="850"/>
      </w:pPr>
      <w:rPr>
        <w:rFonts w:hint="default"/>
      </w:rPr>
    </w:lvl>
    <w:lvl w:ilvl="8">
      <w:start w:val="1"/>
      <w:numFmt w:val="lowerLetter"/>
      <w:pStyle w:val="L9Level9-Sprintlaw"/>
      <w:lvlText w:val="%9)"/>
      <w:lvlJc w:val="left"/>
      <w:pPr>
        <w:tabs>
          <w:tab w:val="num" w:pos="5954"/>
        </w:tabs>
        <w:ind w:left="5954" w:hanging="851"/>
      </w:pPr>
      <w:rPr>
        <w:rFonts w:hint="default"/>
      </w:rPr>
    </w:lvl>
  </w:abstractNum>
  <w:abstractNum w:abstractNumId="7" w15:restartNumberingAfterBreak="0">
    <w:nsid w:val="5D112462"/>
    <w:multiLevelType w:val="multilevel"/>
    <w:tmpl w:val="354CF2F6"/>
    <w:lvl w:ilvl="0">
      <w:start w:val="1"/>
      <w:numFmt w:val="upperLetter"/>
      <w:pStyle w:val="R1Recital1-Sprintlaw"/>
      <w:lvlText w:val="%1."/>
      <w:lvlJc w:val="left"/>
      <w:pPr>
        <w:tabs>
          <w:tab w:val="num" w:pos="851"/>
        </w:tabs>
        <w:ind w:left="851" w:hanging="851"/>
      </w:pPr>
      <w:rPr>
        <w:rFonts w:hint="default"/>
      </w:rPr>
    </w:lvl>
    <w:lvl w:ilvl="1">
      <w:start w:val="1"/>
      <w:numFmt w:val="lowerLetter"/>
      <w:pStyle w:val="R2Recital2-Sprintlaw"/>
      <w:lvlText w:val="(%2)"/>
      <w:lvlJc w:val="left"/>
      <w:pPr>
        <w:tabs>
          <w:tab w:val="num" w:pos="1702"/>
        </w:tabs>
        <w:ind w:left="1702" w:hanging="851"/>
      </w:pPr>
      <w:rPr>
        <w:rFonts w:hint="default"/>
      </w:rPr>
    </w:lvl>
    <w:lvl w:ilvl="2">
      <w:start w:val="1"/>
      <w:numFmt w:val="lowerRoman"/>
      <w:pStyle w:val="R3Recital3-Sprintlaw"/>
      <w:lvlText w:val="(%3)"/>
      <w:lvlJc w:val="left"/>
      <w:pPr>
        <w:tabs>
          <w:tab w:val="num" w:pos="2553"/>
        </w:tabs>
        <w:ind w:left="2553" w:hanging="851"/>
      </w:pPr>
      <w:rPr>
        <w:rFonts w:hint="default"/>
      </w:rPr>
    </w:lvl>
    <w:lvl w:ilvl="3">
      <w:start w:val="1"/>
      <w:numFmt w:val="upperLetter"/>
      <w:pStyle w:val="R4Recital4-Sprintlaw"/>
      <w:lvlText w:val="(%4)"/>
      <w:lvlJc w:val="left"/>
      <w:pPr>
        <w:tabs>
          <w:tab w:val="num" w:pos="3404"/>
        </w:tabs>
        <w:ind w:left="3404" w:hanging="851"/>
      </w:pPr>
      <w:rPr>
        <w:rFonts w:hint="default"/>
      </w:rPr>
    </w:lvl>
    <w:lvl w:ilvl="4">
      <w:start w:val="1"/>
      <w:numFmt w:val="upperRoman"/>
      <w:pStyle w:val="R5Recital5-Sprintlaw"/>
      <w:lvlText w:val="(%5)"/>
      <w:lvlJc w:val="left"/>
      <w:pPr>
        <w:tabs>
          <w:tab w:val="num" w:pos="4255"/>
        </w:tabs>
        <w:ind w:left="4255" w:hanging="851"/>
      </w:pPr>
      <w:rPr>
        <w:rFonts w:hint="default"/>
      </w:rPr>
    </w:lvl>
    <w:lvl w:ilvl="5">
      <w:start w:val="1"/>
      <w:numFmt w:val="decimal"/>
      <w:pStyle w:val="R6Recital6-Sprintlaw"/>
      <w:lvlText w:val="%6)"/>
      <w:lvlJc w:val="left"/>
      <w:pPr>
        <w:tabs>
          <w:tab w:val="num" w:pos="5106"/>
        </w:tabs>
        <w:ind w:left="5106" w:hanging="851"/>
      </w:pPr>
      <w:rPr>
        <w:rFonts w:hint="default"/>
      </w:rPr>
    </w:lvl>
    <w:lvl w:ilvl="6">
      <w:start w:val="1"/>
      <w:numFmt w:val="lowerLetter"/>
      <w:pStyle w:val="R7Recital7-Sprintlaw"/>
      <w:lvlText w:val="%7)"/>
      <w:lvlJc w:val="left"/>
      <w:pPr>
        <w:tabs>
          <w:tab w:val="num" w:pos="5957"/>
        </w:tabs>
        <w:ind w:left="5957" w:hanging="851"/>
      </w:pPr>
      <w:rPr>
        <w:rFonts w:hint="default"/>
      </w:rPr>
    </w:lvl>
    <w:lvl w:ilvl="7">
      <w:start w:val="1"/>
      <w:numFmt w:val="lowerRoman"/>
      <w:pStyle w:val="R8Recital8-Sprintlaw"/>
      <w:lvlText w:val="%8)"/>
      <w:lvlJc w:val="left"/>
      <w:pPr>
        <w:tabs>
          <w:tab w:val="num" w:pos="6808"/>
        </w:tabs>
        <w:ind w:left="6808" w:hanging="851"/>
      </w:pPr>
      <w:rPr>
        <w:rFonts w:hint="default"/>
      </w:rPr>
    </w:lvl>
    <w:lvl w:ilvl="8">
      <w:start w:val="1"/>
      <w:numFmt w:val="upperLetter"/>
      <w:pStyle w:val="R9Recital9-Sprintlaw"/>
      <w:lvlText w:val="%9)"/>
      <w:lvlJc w:val="left"/>
      <w:pPr>
        <w:tabs>
          <w:tab w:val="num" w:pos="7659"/>
        </w:tabs>
        <w:ind w:left="7659" w:hanging="851"/>
      </w:pPr>
      <w:rPr>
        <w:rFonts w:hint="default"/>
      </w:rPr>
    </w:lvl>
  </w:abstractNum>
  <w:abstractNum w:abstractNumId="8" w15:restartNumberingAfterBreak="0">
    <w:nsid w:val="63DF38A2"/>
    <w:multiLevelType w:val="multilevel"/>
    <w:tmpl w:val="888AA414"/>
    <w:lvl w:ilvl="0">
      <w:start w:val="1"/>
      <w:numFmt w:val="none"/>
      <w:pStyle w:val="D1Definition1Term-Sprintlaw"/>
      <w:lvlText w:val=""/>
      <w:lvlJc w:val="left"/>
      <w:pPr>
        <w:ind w:left="0" w:firstLine="0"/>
      </w:pPr>
      <w:rPr>
        <w:rFonts w:hint="default"/>
      </w:rPr>
    </w:lvl>
    <w:lvl w:ilvl="1">
      <w:start w:val="1"/>
      <w:numFmt w:val="lowerLetter"/>
      <w:pStyle w:val="D2Definition2-Sprintlaw"/>
      <w:lvlText w:val="(%2)"/>
      <w:lvlJc w:val="left"/>
      <w:pPr>
        <w:tabs>
          <w:tab w:val="num" w:pos="851"/>
        </w:tabs>
        <w:ind w:left="851" w:hanging="851"/>
      </w:pPr>
      <w:rPr>
        <w:rFonts w:hint="default"/>
      </w:rPr>
    </w:lvl>
    <w:lvl w:ilvl="2">
      <w:start w:val="1"/>
      <w:numFmt w:val="lowerRoman"/>
      <w:pStyle w:val="D3Definition3-Sprintlaw"/>
      <w:lvlText w:val="(%3)"/>
      <w:lvlJc w:val="left"/>
      <w:pPr>
        <w:tabs>
          <w:tab w:val="num" w:pos="1701"/>
        </w:tabs>
        <w:ind w:left="1701" w:hanging="850"/>
      </w:pPr>
      <w:rPr>
        <w:rFonts w:hint="default"/>
      </w:rPr>
    </w:lvl>
    <w:lvl w:ilvl="3">
      <w:start w:val="1"/>
      <w:numFmt w:val="upperLetter"/>
      <w:pStyle w:val="D4Definition4-Sprintlaw"/>
      <w:lvlText w:val="(%4)"/>
      <w:lvlJc w:val="left"/>
      <w:pPr>
        <w:tabs>
          <w:tab w:val="num" w:pos="2552"/>
        </w:tabs>
        <w:ind w:left="2552" w:hanging="851"/>
      </w:pPr>
      <w:rPr>
        <w:rFonts w:hint="default"/>
      </w:rPr>
    </w:lvl>
    <w:lvl w:ilvl="4">
      <w:start w:val="1"/>
      <w:numFmt w:val="upperRoman"/>
      <w:pStyle w:val="D5Definition5-Sprintlaw"/>
      <w:lvlText w:val="(%5)"/>
      <w:lvlJc w:val="left"/>
      <w:pPr>
        <w:tabs>
          <w:tab w:val="num" w:pos="3402"/>
        </w:tabs>
        <w:ind w:left="3402" w:hanging="850"/>
      </w:pPr>
      <w:rPr>
        <w:rFonts w:hint="default"/>
      </w:rPr>
    </w:lvl>
    <w:lvl w:ilvl="5">
      <w:start w:val="1"/>
      <w:numFmt w:val="decimal"/>
      <w:pStyle w:val="D6Definition6-Sprintlaw"/>
      <w:lvlText w:val="%6)"/>
      <w:lvlJc w:val="left"/>
      <w:pPr>
        <w:tabs>
          <w:tab w:val="num" w:pos="4253"/>
        </w:tabs>
        <w:ind w:left="4253" w:hanging="851"/>
      </w:pPr>
      <w:rPr>
        <w:rFonts w:hint="default"/>
      </w:rPr>
    </w:lvl>
    <w:lvl w:ilvl="6">
      <w:start w:val="1"/>
      <w:numFmt w:val="lowerLetter"/>
      <w:pStyle w:val="D7Definition7-Sprintlaw"/>
      <w:lvlText w:val="%7)"/>
      <w:lvlJc w:val="left"/>
      <w:pPr>
        <w:tabs>
          <w:tab w:val="num" w:pos="5103"/>
        </w:tabs>
        <w:ind w:left="5103" w:hanging="850"/>
      </w:pPr>
      <w:rPr>
        <w:rFonts w:hint="default"/>
      </w:rPr>
    </w:lvl>
    <w:lvl w:ilvl="7">
      <w:start w:val="1"/>
      <w:numFmt w:val="lowerRoman"/>
      <w:pStyle w:val="D8Definition8-Sprintlaw"/>
      <w:lvlText w:val="%8)"/>
      <w:lvlJc w:val="left"/>
      <w:pPr>
        <w:tabs>
          <w:tab w:val="num" w:pos="5954"/>
        </w:tabs>
        <w:ind w:left="5954" w:hanging="851"/>
      </w:pPr>
      <w:rPr>
        <w:rFonts w:hint="default"/>
      </w:rPr>
    </w:lvl>
    <w:lvl w:ilvl="8">
      <w:start w:val="1"/>
      <w:numFmt w:val="upperLetter"/>
      <w:pStyle w:val="D9Definition9-Sprintlaw"/>
      <w:lvlText w:val="%9)"/>
      <w:lvlJc w:val="left"/>
      <w:pPr>
        <w:tabs>
          <w:tab w:val="num" w:pos="6804"/>
        </w:tabs>
        <w:ind w:left="6804" w:hanging="850"/>
      </w:pPr>
      <w:rPr>
        <w:rFonts w:hint="default"/>
      </w:rPr>
    </w:lvl>
  </w:abstractNum>
  <w:abstractNum w:abstractNumId="9" w15:restartNumberingAfterBreak="0">
    <w:nsid w:val="7289360A"/>
    <w:multiLevelType w:val="hybridMultilevel"/>
    <w:tmpl w:val="D7380B50"/>
    <w:lvl w:ilvl="0" w:tplc="08090013">
      <w:start w:val="1"/>
      <w:numFmt w:val="upperRoman"/>
      <w:lvlText w:val="%1."/>
      <w:lvlJc w:val="right"/>
      <w:pPr>
        <w:ind w:left="2421" w:hanging="360"/>
      </w:p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0" w15:restartNumberingAfterBreak="0">
    <w:nsid w:val="76963CF0"/>
    <w:multiLevelType w:val="multilevel"/>
    <w:tmpl w:val="7186A958"/>
    <w:lvl w:ilvl="0">
      <w:start w:val="1"/>
      <w:numFmt w:val="decimal"/>
      <w:pStyle w:val="I1Item1-Sprintlaw"/>
      <w:lvlText w:val="Item %1"/>
      <w:lvlJc w:val="left"/>
      <w:pPr>
        <w:tabs>
          <w:tab w:val="num" w:pos="851"/>
        </w:tabs>
        <w:ind w:left="851" w:hanging="851"/>
      </w:pPr>
      <w:rPr>
        <w:rFonts w:hint="default"/>
      </w:rPr>
    </w:lvl>
    <w:lvl w:ilvl="1">
      <w:start w:val="1"/>
      <w:numFmt w:val="lowerLetter"/>
      <w:pStyle w:val="I2Item2-Sprintlaw"/>
      <w:lvlText w:val="(%2)"/>
      <w:lvlJc w:val="left"/>
      <w:pPr>
        <w:tabs>
          <w:tab w:val="num" w:pos="425"/>
        </w:tabs>
        <w:ind w:left="425" w:hanging="425"/>
      </w:pPr>
      <w:rPr>
        <w:rFonts w:hint="default"/>
      </w:rPr>
    </w:lvl>
    <w:lvl w:ilvl="2">
      <w:start w:val="1"/>
      <w:numFmt w:val="lowerRoman"/>
      <w:pStyle w:val="I3Item3-Sprintlaw"/>
      <w:lvlText w:val="(%3)"/>
      <w:lvlJc w:val="left"/>
      <w:pPr>
        <w:tabs>
          <w:tab w:val="num" w:pos="851"/>
        </w:tabs>
        <w:ind w:left="851" w:hanging="426"/>
      </w:pPr>
      <w:rPr>
        <w:rFonts w:hint="default"/>
      </w:rPr>
    </w:lvl>
    <w:lvl w:ilvl="3">
      <w:start w:val="1"/>
      <w:numFmt w:val="upperLetter"/>
      <w:pStyle w:val="I4Item4-Sprintlaw"/>
      <w:lvlText w:val="(%4)"/>
      <w:lvlJc w:val="left"/>
      <w:pPr>
        <w:tabs>
          <w:tab w:val="num" w:pos="1276"/>
        </w:tabs>
        <w:ind w:left="1276" w:hanging="425"/>
      </w:pPr>
      <w:rPr>
        <w:rFonts w:hint="default"/>
      </w:rPr>
    </w:lvl>
    <w:lvl w:ilvl="4">
      <w:start w:val="1"/>
      <w:numFmt w:val="upperRoman"/>
      <w:pStyle w:val="I5Item5-Sprintlaw"/>
      <w:lvlText w:val="(%5)"/>
      <w:lvlJc w:val="left"/>
      <w:pPr>
        <w:tabs>
          <w:tab w:val="num" w:pos="1701"/>
        </w:tabs>
        <w:ind w:left="1701" w:hanging="425"/>
      </w:pPr>
      <w:rPr>
        <w:rFonts w:hint="default"/>
      </w:rPr>
    </w:lvl>
    <w:lvl w:ilvl="5">
      <w:start w:val="1"/>
      <w:numFmt w:val="decimal"/>
      <w:pStyle w:val="I6Item6-Sprintlaw"/>
      <w:lvlText w:val="%6)"/>
      <w:lvlJc w:val="left"/>
      <w:pPr>
        <w:tabs>
          <w:tab w:val="num" w:pos="2126"/>
        </w:tabs>
        <w:ind w:left="2126" w:hanging="425"/>
      </w:pPr>
      <w:rPr>
        <w:rFonts w:hint="default"/>
      </w:rPr>
    </w:lvl>
    <w:lvl w:ilvl="6">
      <w:start w:val="1"/>
      <w:numFmt w:val="lowerLetter"/>
      <w:pStyle w:val="I7Item7-Sprintlaw"/>
      <w:lvlText w:val="%7)"/>
      <w:lvlJc w:val="left"/>
      <w:pPr>
        <w:tabs>
          <w:tab w:val="num" w:pos="2552"/>
        </w:tabs>
        <w:ind w:left="2552" w:hanging="426"/>
      </w:pPr>
      <w:rPr>
        <w:rFonts w:hint="default"/>
      </w:rPr>
    </w:lvl>
    <w:lvl w:ilvl="7">
      <w:start w:val="1"/>
      <w:numFmt w:val="lowerRoman"/>
      <w:pStyle w:val="I8Item8-Sprintlaw"/>
      <w:lvlText w:val="%8)"/>
      <w:lvlJc w:val="left"/>
      <w:pPr>
        <w:tabs>
          <w:tab w:val="num" w:pos="2977"/>
        </w:tabs>
        <w:ind w:left="2977" w:hanging="425"/>
      </w:pPr>
      <w:rPr>
        <w:rFonts w:hint="default"/>
      </w:rPr>
    </w:lvl>
    <w:lvl w:ilvl="8">
      <w:start w:val="1"/>
      <w:numFmt w:val="upperLetter"/>
      <w:pStyle w:val="I9Item9-Sprintlaw"/>
      <w:lvlText w:val="%9)"/>
      <w:lvlJc w:val="left"/>
      <w:pPr>
        <w:tabs>
          <w:tab w:val="num" w:pos="3402"/>
        </w:tabs>
        <w:ind w:left="3402" w:hanging="425"/>
      </w:pPr>
      <w:rPr>
        <w:rFonts w:hint="default"/>
      </w:rPr>
    </w:lvl>
  </w:abstractNum>
  <w:abstractNum w:abstractNumId="11" w15:restartNumberingAfterBreak="0">
    <w:nsid w:val="7818092A"/>
    <w:multiLevelType w:val="multilevel"/>
    <w:tmpl w:val="AA38A920"/>
    <w:lvl w:ilvl="0">
      <w:start w:val="1"/>
      <w:numFmt w:val="decimal"/>
      <w:pStyle w:val="TN1TableNumber1-Sprintlaw"/>
      <w:lvlText w:val="%1."/>
      <w:lvlJc w:val="left"/>
      <w:pPr>
        <w:tabs>
          <w:tab w:val="num" w:pos="425"/>
        </w:tabs>
        <w:ind w:left="425" w:hanging="425"/>
      </w:pPr>
      <w:rPr>
        <w:rFonts w:hint="default"/>
      </w:rPr>
    </w:lvl>
    <w:lvl w:ilvl="1">
      <w:start w:val="1"/>
      <w:numFmt w:val="lowerLetter"/>
      <w:pStyle w:val="TN2TableNumber2-Sprintlaw"/>
      <w:lvlText w:val="(%2)"/>
      <w:lvlJc w:val="left"/>
      <w:pPr>
        <w:tabs>
          <w:tab w:val="num" w:pos="850"/>
        </w:tabs>
        <w:ind w:left="850" w:hanging="425"/>
      </w:pPr>
      <w:rPr>
        <w:rFonts w:hint="default"/>
      </w:rPr>
    </w:lvl>
    <w:lvl w:ilvl="2">
      <w:start w:val="1"/>
      <w:numFmt w:val="lowerRoman"/>
      <w:pStyle w:val="TN3TableNumber3-Sprintlaw"/>
      <w:lvlText w:val="(%3)"/>
      <w:lvlJc w:val="left"/>
      <w:pPr>
        <w:tabs>
          <w:tab w:val="num" w:pos="1275"/>
        </w:tabs>
        <w:ind w:left="1275" w:hanging="425"/>
      </w:pPr>
      <w:rPr>
        <w:rFonts w:hint="default"/>
      </w:rPr>
    </w:lvl>
    <w:lvl w:ilvl="3">
      <w:start w:val="1"/>
      <w:numFmt w:val="upperLetter"/>
      <w:pStyle w:val="TN4TableNumber4-Sprintlaw"/>
      <w:lvlText w:val="(%4)"/>
      <w:lvlJc w:val="left"/>
      <w:pPr>
        <w:tabs>
          <w:tab w:val="num" w:pos="1700"/>
        </w:tabs>
        <w:ind w:left="1700" w:hanging="425"/>
      </w:pPr>
      <w:rPr>
        <w:rFonts w:hint="default"/>
      </w:rPr>
    </w:lvl>
    <w:lvl w:ilvl="4">
      <w:start w:val="1"/>
      <w:numFmt w:val="upperRoman"/>
      <w:pStyle w:val="TN5TableNumber5-Sprintlaw"/>
      <w:lvlText w:val="(%5)"/>
      <w:lvlJc w:val="left"/>
      <w:pPr>
        <w:tabs>
          <w:tab w:val="num" w:pos="2125"/>
        </w:tabs>
        <w:ind w:left="2125" w:hanging="425"/>
      </w:pPr>
      <w:rPr>
        <w:rFonts w:hint="default"/>
      </w:rPr>
    </w:lvl>
    <w:lvl w:ilvl="5">
      <w:start w:val="1"/>
      <w:numFmt w:val="decimal"/>
      <w:pStyle w:val="TN6TableNumber6-Sprintlaw"/>
      <w:lvlText w:val="%6)"/>
      <w:lvlJc w:val="left"/>
      <w:pPr>
        <w:tabs>
          <w:tab w:val="num" w:pos="2550"/>
        </w:tabs>
        <w:ind w:left="2550" w:hanging="425"/>
      </w:pPr>
      <w:rPr>
        <w:rFonts w:hint="default"/>
      </w:rPr>
    </w:lvl>
    <w:lvl w:ilvl="6">
      <w:start w:val="1"/>
      <w:numFmt w:val="lowerLetter"/>
      <w:pStyle w:val="TN7TableNumber7-Sprintlaw"/>
      <w:lvlText w:val="%7)"/>
      <w:lvlJc w:val="left"/>
      <w:pPr>
        <w:tabs>
          <w:tab w:val="num" w:pos="2975"/>
        </w:tabs>
        <w:ind w:left="2975" w:hanging="425"/>
      </w:pPr>
      <w:rPr>
        <w:rFonts w:hint="default"/>
      </w:rPr>
    </w:lvl>
    <w:lvl w:ilvl="7">
      <w:start w:val="1"/>
      <w:numFmt w:val="lowerRoman"/>
      <w:pStyle w:val="TN8TableNumber8-Sprintlaw"/>
      <w:lvlText w:val="%8)"/>
      <w:lvlJc w:val="left"/>
      <w:pPr>
        <w:tabs>
          <w:tab w:val="num" w:pos="3400"/>
        </w:tabs>
        <w:ind w:left="3400" w:hanging="425"/>
      </w:pPr>
      <w:rPr>
        <w:rFonts w:hint="default"/>
      </w:rPr>
    </w:lvl>
    <w:lvl w:ilvl="8">
      <w:start w:val="1"/>
      <w:numFmt w:val="upperLetter"/>
      <w:pStyle w:val="TN9TableNumber9-Sprintlaw"/>
      <w:lvlText w:val="%9)"/>
      <w:lvlJc w:val="left"/>
      <w:pPr>
        <w:tabs>
          <w:tab w:val="num" w:pos="3825"/>
        </w:tabs>
        <w:ind w:left="3825" w:hanging="425"/>
      </w:pPr>
      <w:rPr>
        <w:rFonts w:hint="default"/>
      </w:rPr>
    </w:lvl>
  </w:abstractNum>
  <w:abstractNum w:abstractNumId="12" w15:restartNumberingAfterBreak="0">
    <w:nsid w:val="787D31CC"/>
    <w:multiLevelType w:val="hybridMultilevel"/>
    <w:tmpl w:val="4BEC05CE"/>
    <w:lvl w:ilvl="0" w:tplc="22F09C1E">
      <w:start w:val="1"/>
      <w:numFmt w:val="bullet"/>
      <w:pStyle w:val="TB1TableBullet1-Sprintlaw"/>
      <w:lvlText w:val=""/>
      <w:lvlJc w:val="left"/>
      <w:pPr>
        <w:tabs>
          <w:tab w:val="num" w:pos="425"/>
        </w:tabs>
        <w:ind w:left="425" w:hanging="425"/>
      </w:pPr>
      <w:rPr>
        <w:rFonts w:ascii="Symbol" w:hAnsi="Symbol" w:hint="default"/>
      </w:rPr>
    </w:lvl>
    <w:lvl w:ilvl="1" w:tplc="192284FC">
      <w:start w:val="1"/>
      <w:numFmt w:val="bullet"/>
      <w:pStyle w:val="TB2TableBullet2-Sprintlaw"/>
      <w:lvlText w:val="o"/>
      <w:lvlJc w:val="left"/>
      <w:pPr>
        <w:tabs>
          <w:tab w:val="num" w:pos="851"/>
        </w:tabs>
        <w:ind w:left="851" w:hanging="426"/>
      </w:pPr>
      <w:rPr>
        <w:rFonts w:ascii="Courier New" w:hAnsi="Courier New" w:hint="default"/>
      </w:rPr>
    </w:lvl>
    <w:lvl w:ilvl="2" w:tplc="7DFEE87A">
      <w:start w:val="1"/>
      <w:numFmt w:val="bullet"/>
      <w:pStyle w:val="TB3TableBullet3-Sprintlaw"/>
      <w:lvlText w:val=""/>
      <w:lvlJc w:val="left"/>
      <w:pPr>
        <w:tabs>
          <w:tab w:val="num" w:pos="1276"/>
        </w:tabs>
        <w:ind w:left="1276" w:hanging="425"/>
      </w:pPr>
      <w:rPr>
        <w:rFonts w:ascii="Wingdings" w:hAnsi="Wingdings" w:hint="default"/>
      </w:rPr>
    </w:lvl>
    <w:lvl w:ilvl="3" w:tplc="86CCC954">
      <w:start w:val="1"/>
      <w:numFmt w:val="bullet"/>
      <w:pStyle w:val="TB4TableBullet4-Sprintlaw"/>
      <w:lvlText w:val=""/>
      <w:lvlJc w:val="left"/>
      <w:pPr>
        <w:tabs>
          <w:tab w:val="num" w:pos="1701"/>
        </w:tabs>
        <w:ind w:left="1701" w:hanging="425"/>
      </w:pPr>
      <w:rPr>
        <w:rFonts w:ascii="Symbol" w:hAnsi="Symbol" w:hint="default"/>
      </w:rPr>
    </w:lvl>
    <w:lvl w:ilvl="4" w:tplc="24F2CB88">
      <w:start w:val="1"/>
      <w:numFmt w:val="bullet"/>
      <w:pStyle w:val="TB5TableBullet5-Sprintlaw"/>
      <w:lvlText w:val="o"/>
      <w:lvlJc w:val="left"/>
      <w:pPr>
        <w:tabs>
          <w:tab w:val="num" w:pos="2126"/>
        </w:tabs>
        <w:ind w:left="2126" w:hanging="425"/>
      </w:pPr>
      <w:rPr>
        <w:rFonts w:ascii="Courier New" w:hAnsi="Courier New" w:hint="default"/>
      </w:rPr>
    </w:lvl>
    <w:lvl w:ilvl="5" w:tplc="7968037C">
      <w:start w:val="1"/>
      <w:numFmt w:val="bullet"/>
      <w:lvlText w:val=""/>
      <w:lvlJc w:val="left"/>
      <w:pPr>
        <w:tabs>
          <w:tab w:val="num" w:pos="2552"/>
        </w:tabs>
        <w:ind w:left="2552" w:hanging="426"/>
      </w:pPr>
      <w:rPr>
        <w:rFonts w:ascii="Wingdings" w:hAnsi="Wingdings" w:hint="default"/>
      </w:rPr>
    </w:lvl>
    <w:lvl w:ilvl="6" w:tplc="326E101E">
      <w:start w:val="1"/>
      <w:numFmt w:val="bullet"/>
      <w:lvlText w:val=""/>
      <w:lvlJc w:val="left"/>
      <w:pPr>
        <w:tabs>
          <w:tab w:val="num" w:pos="2977"/>
        </w:tabs>
        <w:ind w:left="2977" w:hanging="425"/>
      </w:pPr>
      <w:rPr>
        <w:rFonts w:ascii="Symbol" w:hAnsi="Symbol" w:hint="default"/>
      </w:rPr>
    </w:lvl>
    <w:lvl w:ilvl="7" w:tplc="03EA8C0A">
      <w:start w:val="1"/>
      <w:numFmt w:val="bullet"/>
      <w:lvlText w:val="o"/>
      <w:lvlJc w:val="left"/>
      <w:pPr>
        <w:tabs>
          <w:tab w:val="num" w:pos="3402"/>
        </w:tabs>
        <w:ind w:left="3402" w:hanging="425"/>
      </w:pPr>
      <w:rPr>
        <w:rFonts w:ascii="Courier New" w:hAnsi="Courier New" w:hint="default"/>
      </w:rPr>
    </w:lvl>
    <w:lvl w:ilvl="8" w:tplc="97D4143C">
      <w:start w:val="1"/>
      <w:numFmt w:val="bullet"/>
      <w:lvlText w:val=""/>
      <w:lvlJc w:val="left"/>
      <w:pPr>
        <w:tabs>
          <w:tab w:val="num" w:pos="3827"/>
        </w:tabs>
        <w:ind w:left="3827" w:hanging="425"/>
      </w:pPr>
      <w:rPr>
        <w:rFonts w:ascii="Wingdings" w:hAnsi="Wingdings" w:hint="default"/>
      </w:rPr>
    </w:lvl>
  </w:abstractNum>
  <w:num w:numId="1" w16cid:durableId="103427478">
    <w:abstractNumId w:val="6"/>
  </w:num>
  <w:num w:numId="2" w16cid:durableId="1801335606">
    <w:abstractNumId w:val="3"/>
  </w:num>
  <w:num w:numId="3" w16cid:durableId="342512466">
    <w:abstractNumId w:val="0"/>
  </w:num>
  <w:num w:numId="4" w16cid:durableId="1476416003">
    <w:abstractNumId w:val="2"/>
  </w:num>
  <w:num w:numId="5" w16cid:durableId="2022513773">
    <w:abstractNumId w:val="1"/>
  </w:num>
  <w:num w:numId="6" w16cid:durableId="1317957947">
    <w:abstractNumId w:val="7"/>
  </w:num>
  <w:num w:numId="7" w16cid:durableId="31879695">
    <w:abstractNumId w:val="8"/>
  </w:num>
  <w:num w:numId="8" w16cid:durableId="752629556">
    <w:abstractNumId w:val="11"/>
  </w:num>
  <w:num w:numId="9" w16cid:durableId="1179395439">
    <w:abstractNumId w:val="12"/>
  </w:num>
  <w:num w:numId="10" w16cid:durableId="1335572594">
    <w:abstractNumId w:val="10"/>
  </w:num>
  <w:num w:numId="11" w16cid:durableId="448090465">
    <w:abstractNumId w:val="5"/>
  </w:num>
  <w:num w:numId="12" w16cid:durableId="14049823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76099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03071640">
    <w:abstractNumId w:val="6"/>
  </w:num>
  <w:num w:numId="15" w16cid:durableId="871767384">
    <w:abstractNumId w:val="6"/>
  </w:num>
  <w:num w:numId="16" w16cid:durableId="1639914149">
    <w:abstractNumId w:val="6"/>
  </w:num>
  <w:num w:numId="17" w16cid:durableId="1649242054">
    <w:abstractNumId w:val="6"/>
  </w:num>
  <w:num w:numId="18" w16cid:durableId="126046158">
    <w:abstractNumId w:val="6"/>
  </w:num>
  <w:num w:numId="19" w16cid:durableId="1140802903">
    <w:abstractNumId w:val="4"/>
  </w:num>
  <w:num w:numId="20" w16cid:durableId="4351761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attachedTemplate r:id="rId1"/>
  <w:defaultTabStop w:val="85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F4"/>
    <w:rsid w:val="00000502"/>
    <w:rsid w:val="00000CBF"/>
    <w:rsid w:val="000025BC"/>
    <w:rsid w:val="00002B59"/>
    <w:rsid w:val="00003EFC"/>
    <w:rsid w:val="00004D31"/>
    <w:rsid w:val="00007E66"/>
    <w:rsid w:val="00011115"/>
    <w:rsid w:val="000165CB"/>
    <w:rsid w:val="000203C9"/>
    <w:rsid w:val="00022369"/>
    <w:rsid w:val="00023FCE"/>
    <w:rsid w:val="00024817"/>
    <w:rsid w:val="000252C5"/>
    <w:rsid w:val="0002590C"/>
    <w:rsid w:val="00026D9D"/>
    <w:rsid w:val="00027DE5"/>
    <w:rsid w:val="00032D22"/>
    <w:rsid w:val="00033371"/>
    <w:rsid w:val="00033B82"/>
    <w:rsid w:val="00040FF4"/>
    <w:rsid w:val="00044AD8"/>
    <w:rsid w:val="00044F51"/>
    <w:rsid w:val="00045096"/>
    <w:rsid w:val="00045238"/>
    <w:rsid w:val="00050316"/>
    <w:rsid w:val="00052BB9"/>
    <w:rsid w:val="00054321"/>
    <w:rsid w:val="00057A25"/>
    <w:rsid w:val="00060E2E"/>
    <w:rsid w:val="00062A29"/>
    <w:rsid w:val="00062B96"/>
    <w:rsid w:val="00062CAA"/>
    <w:rsid w:val="0006416E"/>
    <w:rsid w:val="000654D6"/>
    <w:rsid w:val="00071AD0"/>
    <w:rsid w:val="000747E2"/>
    <w:rsid w:val="00074BD2"/>
    <w:rsid w:val="00075232"/>
    <w:rsid w:val="0007583A"/>
    <w:rsid w:val="000761D1"/>
    <w:rsid w:val="00083087"/>
    <w:rsid w:val="00084656"/>
    <w:rsid w:val="00084C79"/>
    <w:rsid w:val="00087C49"/>
    <w:rsid w:val="00094F39"/>
    <w:rsid w:val="00095BA2"/>
    <w:rsid w:val="00096E6F"/>
    <w:rsid w:val="000A1935"/>
    <w:rsid w:val="000A1C4F"/>
    <w:rsid w:val="000A339C"/>
    <w:rsid w:val="000A43EB"/>
    <w:rsid w:val="000A4D92"/>
    <w:rsid w:val="000B06C0"/>
    <w:rsid w:val="000B1203"/>
    <w:rsid w:val="000B169E"/>
    <w:rsid w:val="000B35DD"/>
    <w:rsid w:val="000B602B"/>
    <w:rsid w:val="000B6719"/>
    <w:rsid w:val="000B6B92"/>
    <w:rsid w:val="000C2510"/>
    <w:rsid w:val="000C2B74"/>
    <w:rsid w:val="000C4BEF"/>
    <w:rsid w:val="000C4F66"/>
    <w:rsid w:val="000D0C97"/>
    <w:rsid w:val="000D343D"/>
    <w:rsid w:val="000D4D2D"/>
    <w:rsid w:val="000D5D4C"/>
    <w:rsid w:val="000D7A79"/>
    <w:rsid w:val="000E2E45"/>
    <w:rsid w:val="000E3D5B"/>
    <w:rsid w:val="000E6682"/>
    <w:rsid w:val="000F00C4"/>
    <w:rsid w:val="000F0ED5"/>
    <w:rsid w:val="000F4AB0"/>
    <w:rsid w:val="000F6CA9"/>
    <w:rsid w:val="000F6FE4"/>
    <w:rsid w:val="00101348"/>
    <w:rsid w:val="0010698E"/>
    <w:rsid w:val="001131F2"/>
    <w:rsid w:val="00113B1F"/>
    <w:rsid w:val="001140AC"/>
    <w:rsid w:val="00114600"/>
    <w:rsid w:val="00116D74"/>
    <w:rsid w:val="00121689"/>
    <w:rsid w:val="00121AAD"/>
    <w:rsid w:val="00122D61"/>
    <w:rsid w:val="00122DB5"/>
    <w:rsid w:val="00125D79"/>
    <w:rsid w:val="00125F6B"/>
    <w:rsid w:val="00127107"/>
    <w:rsid w:val="00127A71"/>
    <w:rsid w:val="001311A0"/>
    <w:rsid w:val="00132B3F"/>
    <w:rsid w:val="00132F57"/>
    <w:rsid w:val="0013379E"/>
    <w:rsid w:val="00135B84"/>
    <w:rsid w:val="001415C4"/>
    <w:rsid w:val="00141F8A"/>
    <w:rsid w:val="00146205"/>
    <w:rsid w:val="001557DE"/>
    <w:rsid w:val="00157D86"/>
    <w:rsid w:val="00157DBD"/>
    <w:rsid w:val="001625D0"/>
    <w:rsid w:val="0016518B"/>
    <w:rsid w:val="00166C0C"/>
    <w:rsid w:val="001725D4"/>
    <w:rsid w:val="00173B40"/>
    <w:rsid w:val="00176301"/>
    <w:rsid w:val="0017702D"/>
    <w:rsid w:val="00177C0F"/>
    <w:rsid w:val="001803C7"/>
    <w:rsid w:val="001839C7"/>
    <w:rsid w:val="00186C36"/>
    <w:rsid w:val="001874FD"/>
    <w:rsid w:val="001876D8"/>
    <w:rsid w:val="00193CA7"/>
    <w:rsid w:val="001958F2"/>
    <w:rsid w:val="00197FC6"/>
    <w:rsid w:val="001A2AD5"/>
    <w:rsid w:val="001A3321"/>
    <w:rsid w:val="001A337F"/>
    <w:rsid w:val="001A7037"/>
    <w:rsid w:val="001B09DC"/>
    <w:rsid w:val="001B29C3"/>
    <w:rsid w:val="001B5C5F"/>
    <w:rsid w:val="001C02E6"/>
    <w:rsid w:val="001C2D2E"/>
    <w:rsid w:val="001C3DFB"/>
    <w:rsid w:val="001C4549"/>
    <w:rsid w:val="001C7A87"/>
    <w:rsid w:val="001D280A"/>
    <w:rsid w:val="001E090D"/>
    <w:rsid w:val="001E4F09"/>
    <w:rsid w:val="001E6194"/>
    <w:rsid w:val="001E7E4E"/>
    <w:rsid w:val="001F04EA"/>
    <w:rsid w:val="001F0F3F"/>
    <w:rsid w:val="001F17F4"/>
    <w:rsid w:val="001F48A5"/>
    <w:rsid w:val="001F49C9"/>
    <w:rsid w:val="001F4FDA"/>
    <w:rsid w:val="001F573E"/>
    <w:rsid w:val="001F5761"/>
    <w:rsid w:val="001F627B"/>
    <w:rsid w:val="001F64D8"/>
    <w:rsid w:val="001F7077"/>
    <w:rsid w:val="002005DA"/>
    <w:rsid w:val="002010E1"/>
    <w:rsid w:val="00201AE2"/>
    <w:rsid w:val="002062AA"/>
    <w:rsid w:val="002067ED"/>
    <w:rsid w:val="00207EE9"/>
    <w:rsid w:val="00213822"/>
    <w:rsid w:val="002143C0"/>
    <w:rsid w:val="002157E9"/>
    <w:rsid w:val="00216360"/>
    <w:rsid w:val="00221545"/>
    <w:rsid w:val="00226BF4"/>
    <w:rsid w:val="00227032"/>
    <w:rsid w:val="00227494"/>
    <w:rsid w:val="002307D5"/>
    <w:rsid w:val="0023247E"/>
    <w:rsid w:val="00234554"/>
    <w:rsid w:val="002375BF"/>
    <w:rsid w:val="0024070B"/>
    <w:rsid w:val="00241791"/>
    <w:rsid w:val="00243DA3"/>
    <w:rsid w:val="0024437E"/>
    <w:rsid w:val="00247463"/>
    <w:rsid w:val="00247559"/>
    <w:rsid w:val="00251448"/>
    <w:rsid w:val="00253514"/>
    <w:rsid w:val="00254519"/>
    <w:rsid w:val="002558E9"/>
    <w:rsid w:val="002564B6"/>
    <w:rsid w:val="00262530"/>
    <w:rsid w:val="002626D6"/>
    <w:rsid w:val="002628C8"/>
    <w:rsid w:val="002644C0"/>
    <w:rsid w:val="0027140E"/>
    <w:rsid w:val="00271547"/>
    <w:rsid w:val="00272A37"/>
    <w:rsid w:val="002743A8"/>
    <w:rsid w:val="00274B16"/>
    <w:rsid w:val="0027603F"/>
    <w:rsid w:val="00276D08"/>
    <w:rsid w:val="00276FD1"/>
    <w:rsid w:val="002824FE"/>
    <w:rsid w:val="002837FD"/>
    <w:rsid w:val="00287995"/>
    <w:rsid w:val="00287C43"/>
    <w:rsid w:val="002926C5"/>
    <w:rsid w:val="0029478C"/>
    <w:rsid w:val="00295057"/>
    <w:rsid w:val="002955D8"/>
    <w:rsid w:val="002956BD"/>
    <w:rsid w:val="0029639B"/>
    <w:rsid w:val="002A2EAF"/>
    <w:rsid w:val="002A3FF4"/>
    <w:rsid w:val="002A5628"/>
    <w:rsid w:val="002A58E5"/>
    <w:rsid w:val="002A5DB4"/>
    <w:rsid w:val="002B0F55"/>
    <w:rsid w:val="002B174E"/>
    <w:rsid w:val="002B64CD"/>
    <w:rsid w:val="002B6A67"/>
    <w:rsid w:val="002B7F43"/>
    <w:rsid w:val="002C17FA"/>
    <w:rsid w:val="002C20F3"/>
    <w:rsid w:val="002C307E"/>
    <w:rsid w:val="002C46ED"/>
    <w:rsid w:val="002C4A78"/>
    <w:rsid w:val="002C51CA"/>
    <w:rsid w:val="002C6049"/>
    <w:rsid w:val="002C6D79"/>
    <w:rsid w:val="002C740E"/>
    <w:rsid w:val="002C7FB2"/>
    <w:rsid w:val="002D3F67"/>
    <w:rsid w:val="002D630B"/>
    <w:rsid w:val="002D790D"/>
    <w:rsid w:val="002E0652"/>
    <w:rsid w:val="002E0C31"/>
    <w:rsid w:val="002E18BC"/>
    <w:rsid w:val="002E2B53"/>
    <w:rsid w:val="002E3313"/>
    <w:rsid w:val="002E5225"/>
    <w:rsid w:val="002E638A"/>
    <w:rsid w:val="002E6521"/>
    <w:rsid w:val="002E6AAB"/>
    <w:rsid w:val="002E74F4"/>
    <w:rsid w:val="002F05C6"/>
    <w:rsid w:val="002F3CB9"/>
    <w:rsid w:val="002F57BC"/>
    <w:rsid w:val="002F692A"/>
    <w:rsid w:val="002F6AF4"/>
    <w:rsid w:val="00301569"/>
    <w:rsid w:val="00306576"/>
    <w:rsid w:val="0031175E"/>
    <w:rsid w:val="00314BBB"/>
    <w:rsid w:val="00315069"/>
    <w:rsid w:val="003157BD"/>
    <w:rsid w:val="00315C1C"/>
    <w:rsid w:val="003205D9"/>
    <w:rsid w:val="00320AD7"/>
    <w:rsid w:val="00332953"/>
    <w:rsid w:val="00333220"/>
    <w:rsid w:val="00333603"/>
    <w:rsid w:val="00334C0E"/>
    <w:rsid w:val="0034100B"/>
    <w:rsid w:val="0034267F"/>
    <w:rsid w:val="00343253"/>
    <w:rsid w:val="003443C3"/>
    <w:rsid w:val="0034442F"/>
    <w:rsid w:val="00345DD4"/>
    <w:rsid w:val="003469F1"/>
    <w:rsid w:val="00346A38"/>
    <w:rsid w:val="00346AEA"/>
    <w:rsid w:val="00347B56"/>
    <w:rsid w:val="00350C94"/>
    <w:rsid w:val="0035182E"/>
    <w:rsid w:val="003527A5"/>
    <w:rsid w:val="00356034"/>
    <w:rsid w:val="003608A8"/>
    <w:rsid w:val="00360924"/>
    <w:rsid w:val="003626E5"/>
    <w:rsid w:val="00364BE1"/>
    <w:rsid w:val="003655CA"/>
    <w:rsid w:val="00365FF5"/>
    <w:rsid w:val="003667D5"/>
    <w:rsid w:val="00367CC8"/>
    <w:rsid w:val="00370991"/>
    <w:rsid w:val="003719B3"/>
    <w:rsid w:val="00371E38"/>
    <w:rsid w:val="003743BB"/>
    <w:rsid w:val="0037508A"/>
    <w:rsid w:val="003777C1"/>
    <w:rsid w:val="00377F21"/>
    <w:rsid w:val="0038112F"/>
    <w:rsid w:val="0038148A"/>
    <w:rsid w:val="00381C69"/>
    <w:rsid w:val="00382840"/>
    <w:rsid w:val="00384695"/>
    <w:rsid w:val="003906F9"/>
    <w:rsid w:val="00393EC5"/>
    <w:rsid w:val="0039685F"/>
    <w:rsid w:val="00397377"/>
    <w:rsid w:val="0039757C"/>
    <w:rsid w:val="003A55DC"/>
    <w:rsid w:val="003A5D05"/>
    <w:rsid w:val="003A701D"/>
    <w:rsid w:val="003B0197"/>
    <w:rsid w:val="003B496A"/>
    <w:rsid w:val="003B49EB"/>
    <w:rsid w:val="003B7BA1"/>
    <w:rsid w:val="003C3C6A"/>
    <w:rsid w:val="003C427F"/>
    <w:rsid w:val="003C484C"/>
    <w:rsid w:val="003C5E13"/>
    <w:rsid w:val="003C6535"/>
    <w:rsid w:val="003D463F"/>
    <w:rsid w:val="003D5EC8"/>
    <w:rsid w:val="003D6AD8"/>
    <w:rsid w:val="003D7436"/>
    <w:rsid w:val="003E2435"/>
    <w:rsid w:val="003E42FC"/>
    <w:rsid w:val="003E50BC"/>
    <w:rsid w:val="003E613B"/>
    <w:rsid w:val="003E7775"/>
    <w:rsid w:val="003F0BD3"/>
    <w:rsid w:val="003F48DC"/>
    <w:rsid w:val="003F6687"/>
    <w:rsid w:val="0040056F"/>
    <w:rsid w:val="00402D6E"/>
    <w:rsid w:val="00402F3E"/>
    <w:rsid w:val="00404AC0"/>
    <w:rsid w:val="00412E3C"/>
    <w:rsid w:val="00415340"/>
    <w:rsid w:val="00416171"/>
    <w:rsid w:val="004217DA"/>
    <w:rsid w:val="004233AE"/>
    <w:rsid w:val="00424340"/>
    <w:rsid w:val="00424FC7"/>
    <w:rsid w:val="0042526F"/>
    <w:rsid w:val="00425290"/>
    <w:rsid w:val="00425594"/>
    <w:rsid w:val="00425BFE"/>
    <w:rsid w:val="0042660D"/>
    <w:rsid w:val="004349D7"/>
    <w:rsid w:val="00434C3A"/>
    <w:rsid w:val="004366A6"/>
    <w:rsid w:val="00436E27"/>
    <w:rsid w:val="00442547"/>
    <w:rsid w:val="00442BBB"/>
    <w:rsid w:val="00442F67"/>
    <w:rsid w:val="00443288"/>
    <w:rsid w:val="0044352A"/>
    <w:rsid w:val="00444B61"/>
    <w:rsid w:val="004465A5"/>
    <w:rsid w:val="004466F4"/>
    <w:rsid w:val="0044697F"/>
    <w:rsid w:val="0045355F"/>
    <w:rsid w:val="00454B56"/>
    <w:rsid w:val="00454C75"/>
    <w:rsid w:val="00455051"/>
    <w:rsid w:val="00456AB6"/>
    <w:rsid w:val="00460BB1"/>
    <w:rsid w:val="0046147D"/>
    <w:rsid w:val="004620B4"/>
    <w:rsid w:val="004625DA"/>
    <w:rsid w:val="0046295D"/>
    <w:rsid w:val="00462E23"/>
    <w:rsid w:val="00463680"/>
    <w:rsid w:val="00465730"/>
    <w:rsid w:val="0046639B"/>
    <w:rsid w:val="00466F36"/>
    <w:rsid w:val="00470D0D"/>
    <w:rsid w:val="00470EEF"/>
    <w:rsid w:val="004720F7"/>
    <w:rsid w:val="004723E6"/>
    <w:rsid w:val="004743E7"/>
    <w:rsid w:val="00481A01"/>
    <w:rsid w:val="004838F6"/>
    <w:rsid w:val="00484686"/>
    <w:rsid w:val="00486754"/>
    <w:rsid w:val="004907E3"/>
    <w:rsid w:val="004907EE"/>
    <w:rsid w:val="00490A19"/>
    <w:rsid w:val="004918D0"/>
    <w:rsid w:val="00495B08"/>
    <w:rsid w:val="00496926"/>
    <w:rsid w:val="004A01BC"/>
    <w:rsid w:val="004A07E7"/>
    <w:rsid w:val="004A0B47"/>
    <w:rsid w:val="004A292E"/>
    <w:rsid w:val="004A48FF"/>
    <w:rsid w:val="004A5259"/>
    <w:rsid w:val="004A5B9C"/>
    <w:rsid w:val="004A63E5"/>
    <w:rsid w:val="004A6BE7"/>
    <w:rsid w:val="004B0B40"/>
    <w:rsid w:val="004B130F"/>
    <w:rsid w:val="004B14CE"/>
    <w:rsid w:val="004B292E"/>
    <w:rsid w:val="004B7E99"/>
    <w:rsid w:val="004C40B5"/>
    <w:rsid w:val="004C4176"/>
    <w:rsid w:val="004C50FF"/>
    <w:rsid w:val="004C6148"/>
    <w:rsid w:val="004C7560"/>
    <w:rsid w:val="004D4EB2"/>
    <w:rsid w:val="004D77BA"/>
    <w:rsid w:val="004E2DA5"/>
    <w:rsid w:val="004E393D"/>
    <w:rsid w:val="004E7F90"/>
    <w:rsid w:val="004F5BC3"/>
    <w:rsid w:val="00503383"/>
    <w:rsid w:val="00504A41"/>
    <w:rsid w:val="00505EFF"/>
    <w:rsid w:val="0051196E"/>
    <w:rsid w:val="005133C7"/>
    <w:rsid w:val="0051464E"/>
    <w:rsid w:val="0051604B"/>
    <w:rsid w:val="0051623D"/>
    <w:rsid w:val="00517EB8"/>
    <w:rsid w:val="005201FA"/>
    <w:rsid w:val="005247F9"/>
    <w:rsid w:val="005252F2"/>
    <w:rsid w:val="005264EE"/>
    <w:rsid w:val="0052746A"/>
    <w:rsid w:val="005278B2"/>
    <w:rsid w:val="0053075B"/>
    <w:rsid w:val="00530FD4"/>
    <w:rsid w:val="00537D64"/>
    <w:rsid w:val="005404A4"/>
    <w:rsid w:val="00540E20"/>
    <w:rsid w:val="00544182"/>
    <w:rsid w:val="00544CB4"/>
    <w:rsid w:val="005456A2"/>
    <w:rsid w:val="0054796B"/>
    <w:rsid w:val="0055413B"/>
    <w:rsid w:val="005542D0"/>
    <w:rsid w:val="005542E3"/>
    <w:rsid w:val="00554C79"/>
    <w:rsid w:val="00554DD7"/>
    <w:rsid w:val="00555959"/>
    <w:rsid w:val="00561A32"/>
    <w:rsid w:val="00561D4F"/>
    <w:rsid w:val="0056207C"/>
    <w:rsid w:val="00562614"/>
    <w:rsid w:val="0056543B"/>
    <w:rsid w:val="005670BA"/>
    <w:rsid w:val="005670CB"/>
    <w:rsid w:val="0056722C"/>
    <w:rsid w:val="00567AF8"/>
    <w:rsid w:val="00567D97"/>
    <w:rsid w:val="00592AF8"/>
    <w:rsid w:val="00592C3F"/>
    <w:rsid w:val="0059412F"/>
    <w:rsid w:val="005A0B31"/>
    <w:rsid w:val="005A193A"/>
    <w:rsid w:val="005A2BDF"/>
    <w:rsid w:val="005B0956"/>
    <w:rsid w:val="005B3B71"/>
    <w:rsid w:val="005B435A"/>
    <w:rsid w:val="005B53CC"/>
    <w:rsid w:val="005B6CC3"/>
    <w:rsid w:val="005C12C5"/>
    <w:rsid w:val="005C42C6"/>
    <w:rsid w:val="005C5B21"/>
    <w:rsid w:val="005D06A0"/>
    <w:rsid w:val="005D25ED"/>
    <w:rsid w:val="005D4A1A"/>
    <w:rsid w:val="005D4B8A"/>
    <w:rsid w:val="005D53DF"/>
    <w:rsid w:val="005D547E"/>
    <w:rsid w:val="005D74DE"/>
    <w:rsid w:val="005E2483"/>
    <w:rsid w:val="005E4585"/>
    <w:rsid w:val="005E4B03"/>
    <w:rsid w:val="005E4D3F"/>
    <w:rsid w:val="005F17FF"/>
    <w:rsid w:val="005F1856"/>
    <w:rsid w:val="005F53EF"/>
    <w:rsid w:val="005F7F1D"/>
    <w:rsid w:val="00602464"/>
    <w:rsid w:val="006032ED"/>
    <w:rsid w:val="00603C8B"/>
    <w:rsid w:val="00606EE4"/>
    <w:rsid w:val="00611569"/>
    <w:rsid w:val="00612E27"/>
    <w:rsid w:val="00612E40"/>
    <w:rsid w:val="006137E7"/>
    <w:rsid w:val="00615454"/>
    <w:rsid w:val="00617283"/>
    <w:rsid w:val="00620EC5"/>
    <w:rsid w:val="006213A8"/>
    <w:rsid w:val="006342FB"/>
    <w:rsid w:val="00635707"/>
    <w:rsid w:val="0063586B"/>
    <w:rsid w:val="00636540"/>
    <w:rsid w:val="0064050B"/>
    <w:rsid w:val="006436BB"/>
    <w:rsid w:val="00644908"/>
    <w:rsid w:val="00646E3F"/>
    <w:rsid w:val="00647AF4"/>
    <w:rsid w:val="00647EE5"/>
    <w:rsid w:val="00653D4F"/>
    <w:rsid w:val="00654C93"/>
    <w:rsid w:val="006557B8"/>
    <w:rsid w:val="00655EDF"/>
    <w:rsid w:val="006569FB"/>
    <w:rsid w:val="006614A1"/>
    <w:rsid w:val="00665120"/>
    <w:rsid w:val="00666F46"/>
    <w:rsid w:val="006674E2"/>
    <w:rsid w:val="00670410"/>
    <w:rsid w:val="00671580"/>
    <w:rsid w:val="00671D3E"/>
    <w:rsid w:val="00673035"/>
    <w:rsid w:val="00674708"/>
    <w:rsid w:val="00676BA4"/>
    <w:rsid w:val="0068089F"/>
    <w:rsid w:val="00681D5C"/>
    <w:rsid w:val="006917A7"/>
    <w:rsid w:val="006931D2"/>
    <w:rsid w:val="00693813"/>
    <w:rsid w:val="00697E22"/>
    <w:rsid w:val="006B15FD"/>
    <w:rsid w:val="006B518C"/>
    <w:rsid w:val="006C36DF"/>
    <w:rsid w:val="006C7FC6"/>
    <w:rsid w:val="006D02B9"/>
    <w:rsid w:val="006D1151"/>
    <w:rsid w:val="006D56AF"/>
    <w:rsid w:val="006D5765"/>
    <w:rsid w:val="006E097C"/>
    <w:rsid w:val="006E4413"/>
    <w:rsid w:val="006E6B62"/>
    <w:rsid w:val="006F0244"/>
    <w:rsid w:val="006F2C7E"/>
    <w:rsid w:val="006F2F25"/>
    <w:rsid w:val="006F532D"/>
    <w:rsid w:val="006F5481"/>
    <w:rsid w:val="00701E6C"/>
    <w:rsid w:val="00702144"/>
    <w:rsid w:val="00703402"/>
    <w:rsid w:val="007070D0"/>
    <w:rsid w:val="007100C6"/>
    <w:rsid w:val="00711490"/>
    <w:rsid w:val="0071406A"/>
    <w:rsid w:val="007140D7"/>
    <w:rsid w:val="00717D8A"/>
    <w:rsid w:val="00723728"/>
    <w:rsid w:val="0072512D"/>
    <w:rsid w:val="0072591A"/>
    <w:rsid w:val="00726729"/>
    <w:rsid w:val="00732D14"/>
    <w:rsid w:val="00732E1B"/>
    <w:rsid w:val="00733C09"/>
    <w:rsid w:val="00733E4A"/>
    <w:rsid w:val="0073462B"/>
    <w:rsid w:val="007440DB"/>
    <w:rsid w:val="007448F4"/>
    <w:rsid w:val="00745343"/>
    <w:rsid w:val="00745691"/>
    <w:rsid w:val="00745AF8"/>
    <w:rsid w:val="00757FF9"/>
    <w:rsid w:val="0076198B"/>
    <w:rsid w:val="0076201F"/>
    <w:rsid w:val="00762E5F"/>
    <w:rsid w:val="007650E2"/>
    <w:rsid w:val="007650EF"/>
    <w:rsid w:val="00772E1D"/>
    <w:rsid w:val="0077347D"/>
    <w:rsid w:val="00774FCB"/>
    <w:rsid w:val="007750E9"/>
    <w:rsid w:val="007763E6"/>
    <w:rsid w:val="00780DE3"/>
    <w:rsid w:val="0078202F"/>
    <w:rsid w:val="0078288F"/>
    <w:rsid w:val="007833BD"/>
    <w:rsid w:val="00783795"/>
    <w:rsid w:val="00783E81"/>
    <w:rsid w:val="0078670D"/>
    <w:rsid w:val="00786881"/>
    <w:rsid w:val="00790E23"/>
    <w:rsid w:val="00791E9D"/>
    <w:rsid w:val="00793CFB"/>
    <w:rsid w:val="007953E1"/>
    <w:rsid w:val="00795498"/>
    <w:rsid w:val="007A3AB7"/>
    <w:rsid w:val="007A3CD7"/>
    <w:rsid w:val="007A7CA6"/>
    <w:rsid w:val="007A7FB8"/>
    <w:rsid w:val="007B36E3"/>
    <w:rsid w:val="007B3B5F"/>
    <w:rsid w:val="007B45A7"/>
    <w:rsid w:val="007D28E6"/>
    <w:rsid w:val="007D3785"/>
    <w:rsid w:val="007D6A09"/>
    <w:rsid w:val="007D6F66"/>
    <w:rsid w:val="007D7100"/>
    <w:rsid w:val="007D72F6"/>
    <w:rsid w:val="007D7946"/>
    <w:rsid w:val="007E0348"/>
    <w:rsid w:val="007E2AED"/>
    <w:rsid w:val="007E6892"/>
    <w:rsid w:val="007F0777"/>
    <w:rsid w:val="007F6236"/>
    <w:rsid w:val="007F77DC"/>
    <w:rsid w:val="00800CB0"/>
    <w:rsid w:val="0080253C"/>
    <w:rsid w:val="00804744"/>
    <w:rsid w:val="00805FEB"/>
    <w:rsid w:val="00807556"/>
    <w:rsid w:val="00807C0D"/>
    <w:rsid w:val="008118A1"/>
    <w:rsid w:val="00814309"/>
    <w:rsid w:val="00815B29"/>
    <w:rsid w:val="008214A8"/>
    <w:rsid w:val="008219BE"/>
    <w:rsid w:val="008237BF"/>
    <w:rsid w:val="0082608D"/>
    <w:rsid w:val="008268A3"/>
    <w:rsid w:val="00826BBB"/>
    <w:rsid w:val="00833A4B"/>
    <w:rsid w:val="008361AA"/>
    <w:rsid w:val="00846D0F"/>
    <w:rsid w:val="00850069"/>
    <w:rsid w:val="008502BC"/>
    <w:rsid w:val="008508C4"/>
    <w:rsid w:val="00855652"/>
    <w:rsid w:val="00855B27"/>
    <w:rsid w:val="00856607"/>
    <w:rsid w:val="00857D5E"/>
    <w:rsid w:val="00857F8B"/>
    <w:rsid w:val="00864302"/>
    <w:rsid w:val="00871F75"/>
    <w:rsid w:val="00874BF1"/>
    <w:rsid w:val="00875C90"/>
    <w:rsid w:val="0087630B"/>
    <w:rsid w:val="00877187"/>
    <w:rsid w:val="008771A5"/>
    <w:rsid w:val="00881B3B"/>
    <w:rsid w:val="0088249F"/>
    <w:rsid w:val="00882F03"/>
    <w:rsid w:val="00885DCE"/>
    <w:rsid w:val="00887CD5"/>
    <w:rsid w:val="008951DC"/>
    <w:rsid w:val="00895DE3"/>
    <w:rsid w:val="00896936"/>
    <w:rsid w:val="00896DE5"/>
    <w:rsid w:val="00897C5E"/>
    <w:rsid w:val="008A2273"/>
    <w:rsid w:val="008A321A"/>
    <w:rsid w:val="008A5F5B"/>
    <w:rsid w:val="008B30E8"/>
    <w:rsid w:val="008B342C"/>
    <w:rsid w:val="008B40D3"/>
    <w:rsid w:val="008B4CBB"/>
    <w:rsid w:val="008C0009"/>
    <w:rsid w:val="008C2A10"/>
    <w:rsid w:val="008C3217"/>
    <w:rsid w:val="008C7146"/>
    <w:rsid w:val="008D232A"/>
    <w:rsid w:val="008D3B15"/>
    <w:rsid w:val="008D4D0E"/>
    <w:rsid w:val="008D5C44"/>
    <w:rsid w:val="008D5EE5"/>
    <w:rsid w:val="008E0951"/>
    <w:rsid w:val="008E0CE5"/>
    <w:rsid w:val="008E4B38"/>
    <w:rsid w:val="008E4F97"/>
    <w:rsid w:val="008E5D46"/>
    <w:rsid w:val="008E7FC5"/>
    <w:rsid w:val="008F1DC0"/>
    <w:rsid w:val="008F290B"/>
    <w:rsid w:val="008F3E72"/>
    <w:rsid w:val="008F4A37"/>
    <w:rsid w:val="008F7FF9"/>
    <w:rsid w:val="00902586"/>
    <w:rsid w:val="009068F5"/>
    <w:rsid w:val="00911C51"/>
    <w:rsid w:val="00914E0A"/>
    <w:rsid w:val="009168B9"/>
    <w:rsid w:val="009210D4"/>
    <w:rsid w:val="0092295E"/>
    <w:rsid w:val="009237B2"/>
    <w:rsid w:val="009242E2"/>
    <w:rsid w:val="00927CB7"/>
    <w:rsid w:val="00927E7A"/>
    <w:rsid w:val="00930FF4"/>
    <w:rsid w:val="009341DD"/>
    <w:rsid w:val="009342B2"/>
    <w:rsid w:val="0093724E"/>
    <w:rsid w:val="00942C2F"/>
    <w:rsid w:val="00944BC1"/>
    <w:rsid w:val="00944C50"/>
    <w:rsid w:val="009454C8"/>
    <w:rsid w:val="00947A4A"/>
    <w:rsid w:val="00950886"/>
    <w:rsid w:val="00952F86"/>
    <w:rsid w:val="0095681C"/>
    <w:rsid w:val="00957EED"/>
    <w:rsid w:val="00961343"/>
    <w:rsid w:val="009618BA"/>
    <w:rsid w:val="009626BC"/>
    <w:rsid w:val="0096586D"/>
    <w:rsid w:val="00965B26"/>
    <w:rsid w:val="00965CD9"/>
    <w:rsid w:val="00966B0D"/>
    <w:rsid w:val="009702D9"/>
    <w:rsid w:val="00970E19"/>
    <w:rsid w:val="00973B7C"/>
    <w:rsid w:val="00973F5B"/>
    <w:rsid w:val="00980BB6"/>
    <w:rsid w:val="009824F8"/>
    <w:rsid w:val="009832D1"/>
    <w:rsid w:val="00990C96"/>
    <w:rsid w:val="009A0777"/>
    <w:rsid w:val="009A0DDF"/>
    <w:rsid w:val="009A26C4"/>
    <w:rsid w:val="009A2B56"/>
    <w:rsid w:val="009A6143"/>
    <w:rsid w:val="009B0CCE"/>
    <w:rsid w:val="009B213A"/>
    <w:rsid w:val="009B3418"/>
    <w:rsid w:val="009B3CE1"/>
    <w:rsid w:val="009B7F7A"/>
    <w:rsid w:val="009C2A4E"/>
    <w:rsid w:val="009C3088"/>
    <w:rsid w:val="009C3432"/>
    <w:rsid w:val="009C3AD6"/>
    <w:rsid w:val="009D20D3"/>
    <w:rsid w:val="009D3E7D"/>
    <w:rsid w:val="009D6BED"/>
    <w:rsid w:val="009E0EFD"/>
    <w:rsid w:val="009E28A8"/>
    <w:rsid w:val="009E48F6"/>
    <w:rsid w:val="009E4A67"/>
    <w:rsid w:val="009E4B15"/>
    <w:rsid w:val="009E65C5"/>
    <w:rsid w:val="009F2B4A"/>
    <w:rsid w:val="009F3375"/>
    <w:rsid w:val="009F4FEA"/>
    <w:rsid w:val="009F7A18"/>
    <w:rsid w:val="00A073F2"/>
    <w:rsid w:val="00A07F2B"/>
    <w:rsid w:val="00A1169D"/>
    <w:rsid w:val="00A118DD"/>
    <w:rsid w:val="00A11DD5"/>
    <w:rsid w:val="00A1309A"/>
    <w:rsid w:val="00A15784"/>
    <w:rsid w:val="00A1620F"/>
    <w:rsid w:val="00A20270"/>
    <w:rsid w:val="00A2034F"/>
    <w:rsid w:val="00A21913"/>
    <w:rsid w:val="00A224CB"/>
    <w:rsid w:val="00A23BB7"/>
    <w:rsid w:val="00A2444E"/>
    <w:rsid w:val="00A24F2B"/>
    <w:rsid w:val="00A2539A"/>
    <w:rsid w:val="00A27769"/>
    <w:rsid w:val="00A316FC"/>
    <w:rsid w:val="00A34275"/>
    <w:rsid w:val="00A35915"/>
    <w:rsid w:val="00A402AC"/>
    <w:rsid w:val="00A42BFD"/>
    <w:rsid w:val="00A454C3"/>
    <w:rsid w:val="00A455E2"/>
    <w:rsid w:val="00A45F42"/>
    <w:rsid w:val="00A460A9"/>
    <w:rsid w:val="00A4616D"/>
    <w:rsid w:val="00A46A55"/>
    <w:rsid w:val="00A47168"/>
    <w:rsid w:val="00A47706"/>
    <w:rsid w:val="00A47912"/>
    <w:rsid w:val="00A47F4B"/>
    <w:rsid w:val="00A5326B"/>
    <w:rsid w:val="00A54ABE"/>
    <w:rsid w:val="00A5687F"/>
    <w:rsid w:val="00A61BE6"/>
    <w:rsid w:val="00A63EA9"/>
    <w:rsid w:val="00A678BD"/>
    <w:rsid w:val="00A67A3B"/>
    <w:rsid w:val="00A711B3"/>
    <w:rsid w:val="00A719F4"/>
    <w:rsid w:val="00A74723"/>
    <w:rsid w:val="00A7533E"/>
    <w:rsid w:val="00A76D76"/>
    <w:rsid w:val="00A86B33"/>
    <w:rsid w:val="00A86D30"/>
    <w:rsid w:val="00A90627"/>
    <w:rsid w:val="00A91896"/>
    <w:rsid w:val="00A932F6"/>
    <w:rsid w:val="00A936D1"/>
    <w:rsid w:val="00A9381F"/>
    <w:rsid w:val="00A944B9"/>
    <w:rsid w:val="00A94598"/>
    <w:rsid w:val="00AA05B0"/>
    <w:rsid w:val="00AA09DE"/>
    <w:rsid w:val="00AA18B7"/>
    <w:rsid w:val="00AA2232"/>
    <w:rsid w:val="00AA2FC4"/>
    <w:rsid w:val="00AA4FC3"/>
    <w:rsid w:val="00AB13D0"/>
    <w:rsid w:val="00AB3FF6"/>
    <w:rsid w:val="00AC2EE9"/>
    <w:rsid w:val="00AC33A9"/>
    <w:rsid w:val="00AC46AB"/>
    <w:rsid w:val="00AC5140"/>
    <w:rsid w:val="00AC5F15"/>
    <w:rsid w:val="00AD1407"/>
    <w:rsid w:val="00AD15C8"/>
    <w:rsid w:val="00AD2F6A"/>
    <w:rsid w:val="00AE02F7"/>
    <w:rsid w:val="00AE2B6C"/>
    <w:rsid w:val="00AE333A"/>
    <w:rsid w:val="00AE6479"/>
    <w:rsid w:val="00AE7105"/>
    <w:rsid w:val="00AF07DE"/>
    <w:rsid w:val="00AF0953"/>
    <w:rsid w:val="00AF2314"/>
    <w:rsid w:val="00AF288A"/>
    <w:rsid w:val="00AF3708"/>
    <w:rsid w:val="00B0191E"/>
    <w:rsid w:val="00B02FF7"/>
    <w:rsid w:val="00B03AF9"/>
    <w:rsid w:val="00B03C0C"/>
    <w:rsid w:val="00B1259A"/>
    <w:rsid w:val="00B1357F"/>
    <w:rsid w:val="00B173D5"/>
    <w:rsid w:val="00B17799"/>
    <w:rsid w:val="00B23884"/>
    <w:rsid w:val="00B3003C"/>
    <w:rsid w:val="00B31A03"/>
    <w:rsid w:val="00B31BCE"/>
    <w:rsid w:val="00B3404F"/>
    <w:rsid w:val="00B3437A"/>
    <w:rsid w:val="00B373D7"/>
    <w:rsid w:val="00B4342A"/>
    <w:rsid w:val="00B462CF"/>
    <w:rsid w:val="00B5029D"/>
    <w:rsid w:val="00B50491"/>
    <w:rsid w:val="00B634C1"/>
    <w:rsid w:val="00B63947"/>
    <w:rsid w:val="00B67379"/>
    <w:rsid w:val="00B678DA"/>
    <w:rsid w:val="00B67E54"/>
    <w:rsid w:val="00B7313C"/>
    <w:rsid w:val="00B74F5B"/>
    <w:rsid w:val="00B80E96"/>
    <w:rsid w:val="00B844B2"/>
    <w:rsid w:val="00B844C1"/>
    <w:rsid w:val="00B86135"/>
    <w:rsid w:val="00B9066F"/>
    <w:rsid w:val="00B90D32"/>
    <w:rsid w:val="00B956CA"/>
    <w:rsid w:val="00B9715E"/>
    <w:rsid w:val="00B976C5"/>
    <w:rsid w:val="00BA2196"/>
    <w:rsid w:val="00BA2E3E"/>
    <w:rsid w:val="00BA4619"/>
    <w:rsid w:val="00BB44E1"/>
    <w:rsid w:val="00BB5B16"/>
    <w:rsid w:val="00BB68C4"/>
    <w:rsid w:val="00BC05E2"/>
    <w:rsid w:val="00BC089A"/>
    <w:rsid w:val="00BC18FC"/>
    <w:rsid w:val="00BC26BD"/>
    <w:rsid w:val="00BC6284"/>
    <w:rsid w:val="00BC71F7"/>
    <w:rsid w:val="00BD06C2"/>
    <w:rsid w:val="00BD1519"/>
    <w:rsid w:val="00BD4AD0"/>
    <w:rsid w:val="00BD4C7A"/>
    <w:rsid w:val="00BD7D2B"/>
    <w:rsid w:val="00BD7E3C"/>
    <w:rsid w:val="00BE08E3"/>
    <w:rsid w:val="00BE3853"/>
    <w:rsid w:val="00BE54D1"/>
    <w:rsid w:val="00BE587B"/>
    <w:rsid w:val="00BF0D00"/>
    <w:rsid w:val="00BF14E7"/>
    <w:rsid w:val="00BF1867"/>
    <w:rsid w:val="00BF38FF"/>
    <w:rsid w:val="00BF6EF1"/>
    <w:rsid w:val="00C00CF1"/>
    <w:rsid w:val="00C01707"/>
    <w:rsid w:val="00C0699C"/>
    <w:rsid w:val="00C13087"/>
    <w:rsid w:val="00C145A4"/>
    <w:rsid w:val="00C149AA"/>
    <w:rsid w:val="00C153F2"/>
    <w:rsid w:val="00C15FDA"/>
    <w:rsid w:val="00C16499"/>
    <w:rsid w:val="00C16E9D"/>
    <w:rsid w:val="00C209D7"/>
    <w:rsid w:val="00C21CC3"/>
    <w:rsid w:val="00C21D2D"/>
    <w:rsid w:val="00C21F44"/>
    <w:rsid w:val="00C23F82"/>
    <w:rsid w:val="00C26232"/>
    <w:rsid w:val="00C32399"/>
    <w:rsid w:val="00C32D64"/>
    <w:rsid w:val="00C365DF"/>
    <w:rsid w:val="00C3712F"/>
    <w:rsid w:val="00C40712"/>
    <w:rsid w:val="00C40929"/>
    <w:rsid w:val="00C45DD9"/>
    <w:rsid w:val="00C47954"/>
    <w:rsid w:val="00C50142"/>
    <w:rsid w:val="00C512A0"/>
    <w:rsid w:val="00C53E55"/>
    <w:rsid w:val="00C55D5E"/>
    <w:rsid w:val="00C56519"/>
    <w:rsid w:val="00C571D7"/>
    <w:rsid w:val="00C62592"/>
    <w:rsid w:val="00C63137"/>
    <w:rsid w:val="00C661A6"/>
    <w:rsid w:val="00C70447"/>
    <w:rsid w:val="00C7111B"/>
    <w:rsid w:val="00C74823"/>
    <w:rsid w:val="00C76009"/>
    <w:rsid w:val="00C821B0"/>
    <w:rsid w:val="00C86153"/>
    <w:rsid w:val="00C904DF"/>
    <w:rsid w:val="00C905FE"/>
    <w:rsid w:val="00C910D5"/>
    <w:rsid w:val="00C92D27"/>
    <w:rsid w:val="00C95D18"/>
    <w:rsid w:val="00C95D23"/>
    <w:rsid w:val="00C97AA2"/>
    <w:rsid w:val="00CA2AAA"/>
    <w:rsid w:val="00CA37C2"/>
    <w:rsid w:val="00CA534A"/>
    <w:rsid w:val="00CA5D10"/>
    <w:rsid w:val="00CA5D6C"/>
    <w:rsid w:val="00CB4C2A"/>
    <w:rsid w:val="00CB726D"/>
    <w:rsid w:val="00CC7156"/>
    <w:rsid w:val="00CD0632"/>
    <w:rsid w:val="00CD469A"/>
    <w:rsid w:val="00CE3E1B"/>
    <w:rsid w:val="00CE6E09"/>
    <w:rsid w:val="00CF255F"/>
    <w:rsid w:val="00CF3922"/>
    <w:rsid w:val="00CF490D"/>
    <w:rsid w:val="00CF52E2"/>
    <w:rsid w:val="00D00988"/>
    <w:rsid w:val="00D01692"/>
    <w:rsid w:val="00D01A27"/>
    <w:rsid w:val="00D02117"/>
    <w:rsid w:val="00D0392F"/>
    <w:rsid w:val="00D03AB3"/>
    <w:rsid w:val="00D049B3"/>
    <w:rsid w:val="00D05DEF"/>
    <w:rsid w:val="00D05F67"/>
    <w:rsid w:val="00D0610E"/>
    <w:rsid w:val="00D12297"/>
    <w:rsid w:val="00D15734"/>
    <w:rsid w:val="00D16347"/>
    <w:rsid w:val="00D20192"/>
    <w:rsid w:val="00D20A5C"/>
    <w:rsid w:val="00D212FF"/>
    <w:rsid w:val="00D27B64"/>
    <w:rsid w:val="00D3284E"/>
    <w:rsid w:val="00D3330E"/>
    <w:rsid w:val="00D335A6"/>
    <w:rsid w:val="00D3387E"/>
    <w:rsid w:val="00D33947"/>
    <w:rsid w:val="00D33D8C"/>
    <w:rsid w:val="00D34BE8"/>
    <w:rsid w:val="00D35417"/>
    <w:rsid w:val="00D427F5"/>
    <w:rsid w:val="00D46569"/>
    <w:rsid w:val="00D47AE2"/>
    <w:rsid w:val="00D519BE"/>
    <w:rsid w:val="00D52750"/>
    <w:rsid w:val="00D53DF3"/>
    <w:rsid w:val="00D56F6A"/>
    <w:rsid w:val="00D574E7"/>
    <w:rsid w:val="00D57709"/>
    <w:rsid w:val="00D60072"/>
    <w:rsid w:val="00D619D8"/>
    <w:rsid w:val="00D6679F"/>
    <w:rsid w:val="00D66A33"/>
    <w:rsid w:val="00D71E62"/>
    <w:rsid w:val="00D766A8"/>
    <w:rsid w:val="00D80838"/>
    <w:rsid w:val="00D80960"/>
    <w:rsid w:val="00D80D7B"/>
    <w:rsid w:val="00D819E7"/>
    <w:rsid w:val="00D845CC"/>
    <w:rsid w:val="00D87974"/>
    <w:rsid w:val="00D90517"/>
    <w:rsid w:val="00D90D08"/>
    <w:rsid w:val="00D92F1B"/>
    <w:rsid w:val="00D9482A"/>
    <w:rsid w:val="00D96DF7"/>
    <w:rsid w:val="00DA0CC0"/>
    <w:rsid w:val="00DA6E0A"/>
    <w:rsid w:val="00DA7990"/>
    <w:rsid w:val="00DB3039"/>
    <w:rsid w:val="00DB362D"/>
    <w:rsid w:val="00DB5EF6"/>
    <w:rsid w:val="00DB68BC"/>
    <w:rsid w:val="00DB714B"/>
    <w:rsid w:val="00DC180D"/>
    <w:rsid w:val="00DC333A"/>
    <w:rsid w:val="00DC36C0"/>
    <w:rsid w:val="00DC46CC"/>
    <w:rsid w:val="00DC5B05"/>
    <w:rsid w:val="00DD0780"/>
    <w:rsid w:val="00DD09A7"/>
    <w:rsid w:val="00DD306C"/>
    <w:rsid w:val="00DD51C3"/>
    <w:rsid w:val="00DD68F9"/>
    <w:rsid w:val="00DE63FF"/>
    <w:rsid w:val="00DF3725"/>
    <w:rsid w:val="00DF38B1"/>
    <w:rsid w:val="00DF4223"/>
    <w:rsid w:val="00DF4C11"/>
    <w:rsid w:val="00DF56B3"/>
    <w:rsid w:val="00DF6BEE"/>
    <w:rsid w:val="00DF6CE6"/>
    <w:rsid w:val="00DF7658"/>
    <w:rsid w:val="00DF7985"/>
    <w:rsid w:val="00E00B0B"/>
    <w:rsid w:val="00E0416C"/>
    <w:rsid w:val="00E063AE"/>
    <w:rsid w:val="00E1121F"/>
    <w:rsid w:val="00E1148D"/>
    <w:rsid w:val="00E13F4C"/>
    <w:rsid w:val="00E14CDC"/>
    <w:rsid w:val="00E16F98"/>
    <w:rsid w:val="00E20243"/>
    <w:rsid w:val="00E219C1"/>
    <w:rsid w:val="00E23459"/>
    <w:rsid w:val="00E24298"/>
    <w:rsid w:val="00E24565"/>
    <w:rsid w:val="00E249B6"/>
    <w:rsid w:val="00E268F6"/>
    <w:rsid w:val="00E300E2"/>
    <w:rsid w:val="00E338B9"/>
    <w:rsid w:val="00E368BB"/>
    <w:rsid w:val="00E36DC0"/>
    <w:rsid w:val="00E37FF0"/>
    <w:rsid w:val="00E4046B"/>
    <w:rsid w:val="00E408DD"/>
    <w:rsid w:val="00E430F8"/>
    <w:rsid w:val="00E445F2"/>
    <w:rsid w:val="00E5027B"/>
    <w:rsid w:val="00E5069F"/>
    <w:rsid w:val="00E508B1"/>
    <w:rsid w:val="00E609F7"/>
    <w:rsid w:val="00E61FFB"/>
    <w:rsid w:val="00E64F6C"/>
    <w:rsid w:val="00E71DF7"/>
    <w:rsid w:val="00E75736"/>
    <w:rsid w:val="00E777E6"/>
    <w:rsid w:val="00E90932"/>
    <w:rsid w:val="00E957A9"/>
    <w:rsid w:val="00EA0706"/>
    <w:rsid w:val="00EA2465"/>
    <w:rsid w:val="00EB269A"/>
    <w:rsid w:val="00EB4577"/>
    <w:rsid w:val="00EB4FCB"/>
    <w:rsid w:val="00EB65AE"/>
    <w:rsid w:val="00EC603C"/>
    <w:rsid w:val="00ED02F7"/>
    <w:rsid w:val="00ED0B5D"/>
    <w:rsid w:val="00ED3C4E"/>
    <w:rsid w:val="00ED3D8A"/>
    <w:rsid w:val="00ED5AD7"/>
    <w:rsid w:val="00EE200D"/>
    <w:rsid w:val="00EE352C"/>
    <w:rsid w:val="00EE571E"/>
    <w:rsid w:val="00EE615B"/>
    <w:rsid w:val="00EE619A"/>
    <w:rsid w:val="00EE6458"/>
    <w:rsid w:val="00EF0202"/>
    <w:rsid w:val="00EF47C6"/>
    <w:rsid w:val="00EF5F11"/>
    <w:rsid w:val="00EF625B"/>
    <w:rsid w:val="00EF74B2"/>
    <w:rsid w:val="00F00152"/>
    <w:rsid w:val="00F07B2C"/>
    <w:rsid w:val="00F10D5D"/>
    <w:rsid w:val="00F1140A"/>
    <w:rsid w:val="00F127B9"/>
    <w:rsid w:val="00F12B8D"/>
    <w:rsid w:val="00F15AD4"/>
    <w:rsid w:val="00F15D74"/>
    <w:rsid w:val="00F17CDA"/>
    <w:rsid w:val="00F21E91"/>
    <w:rsid w:val="00F239F5"/>
    <w:rsid w:val="00F24E6F"/>
    <w:rsid w:val="00F32701"/>
    <w:rsid w:val="00F33655"/>
    <w:rsid w:val="00F33675"/>
    <w:rsid w:val="00F34BFE"/>
    <w:rsid w:val="00F34E02"/>
    <w:rsid w:val="00F35D0B"/>
    <w:rsid w:val="00F455D9"/>
    <w:rsid w:val="00F47500"/>
    <w:rsid w:val="00F4758D"/>
    <w:rsid w:val="00F504B3"/>
    <w:rsid w:val="00F52279"/>
    <w:rsid w:val="00F5510C"/>
    <w:rsid w:val="00F557E9"/>
    <w:rsid w:val="00F61F82"/>
    <w:rsid w:val="00F62F4D"/>
    <w:rsid w:val="00F63C01"/>
    <w:rsid w:val="00F64A8A"/>
    <w:rsid w:val="00F650B9"/>
    <w:rsid w:val="00F74A56"/>
    <w:rsid w:val="00F74D52"/>
    <w:rsid w:val="00F756E7"/>
    <w:rsid w:val="00F75B73"/>
    <w:rsid w:val="00F75C6E"/>
    <w:rsid w:val="00F76E69"/>
    <w:rsid w:val="00F807EB"/>
    <w:rsid w:val="00F82B5B"/>
    <w:rsid w:val="00F87D7F"/>
    <w:rsid w:val="00F87F27"/>
    <w:rsid w:val="00F9251C"/>
    <w:rsid w:val="00F93E6E"/>
    <w:rsid w:val="00F95285"/>
    <w:rsid w:val="00F95F73"/>
    <w:rsid w:val="00F95FF4"/>
    <w:rsid w:val="00F96715"/>
    <w:rsid w:val="00F97053"/>
    <w:rsid w:val="00FA1799"/>
    <w:rsid w:val="00FA4CC5"/>
    <w:rsid w:val="00FA6244"/>
    <w:rsid w:val="00FB1788"/>
    <w:rsid w:val="00FB1C4D"/>
    <w:rsid w:val="00FB3F58"/>
    <w:rsid w:val="00FB5598"/>
    <w:rsid w:val="00FB754F"/>
    <w:rsid w:val="00FB7CC3"/>
    <w:rsid w:val="00FC1006"/>
    <w:rsid w:val="00FC5C67"/>
    <w:rsid w:val="00FC62DF"/>
    <w:rsid w:val="00FC7E1F"/>
    <w:rsid w:val="00FD0DE9"/>
    <w:rsid w:val="00FD22DD"/>
    <w:rsid w:val="00FD2E76"/>
    <w:rsid w:val="00FD61DF"/>
    <w:rsid w:val="00FD71E9"/>
    <w:rsid w:val="00FE1467"/>
    <w:rsid w:val="00FE1F21"/>
    <w:rsid w:val="00FE323B"/>
    <w:rsid w:val="00FE4842"/>
    <w:rsid w:val="00FE57AD"/>
    <w:rsid w:val="00FE5A52"/>
    <w:rsid w:val="00FE7AB4"/>
    <w:rsid w:val="00FF05A9"/>
    <w:rsid w:val="00FF32D5"/>
    <w:rsid w:val="00FF4638"/>
    <w:rsid w:val="00FF5EAD"/>
    <w:rsid w:val="00FF6481"/>
    <w:rsid w:val="00FF6D2F"/>
    <w:rsid w:val="00FF7B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B5532"/>
  <w15:chartTrackingRefBased/>
  <w15:docId w15:val="{77A91CB3-52A6-45EB-A47E-5E265295A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before="12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uiPriority="33"/>
    <w:lsdException w:name="heading 8" w:semiHidden="1" w:uiPriority="33" w:qFormat="1"/>
    <w:lsdException w:name="heading 9" w:semiHidden="1" w:uiPriority="3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8"/>
    <w:lsdException w:name="Emphasis" w:semiHidden="1" w:uiPriority="9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98"/>
    <w:lsdException w:name="Intense Quote" w:semiHidden="1"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8"/>
    <w:lsdException w:name="Intense Emphasis" w:semiHidden="1" w:uiPriority="98"/>
    <w:lsdException w:name="Subtle Reference" w:semiHidden="1" w:uiPriority="98"/>
    <w:lsdException w:name="Intense Reference" w:semiHidden="1" w:uiPriority="98"/>
    <w:lsdException w:name="Book Title" w:semiHidden="1"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45343"/>
  </w:style>
  <w:style w:type="paragraph" w:styleId="Heading1">
    <w:name w:val="heading 1"/>
    <w:basedOn w:val="Normal"/>
    <w:next w:val="Normal"/>
    <w:link w:val="Heading1Char"/>
    <w:uiPriority w:val="33"/>
    <w:rsid w:val="00F455D9"/>
    <w:pPr>
      <w:keepNext/>
      <w:keepLines/>
      <w:spacing w:before="360"/>
      <w:outlineLvl w:val="0"/>
    </w:pPr>
    <w:rPr>
      <w:rFonts w:eastAsiaTheme="majorEastAsia" w:cstheme="majorBidi"/>
      <w:b/>
      <w:caps/>
      <w:szCs w:val="32"/>
    </w:rPr>
  </w:style>
  <w:style w:type="paragraph" w:styleId="Heading2">
    <w:name w:val="heading 2"/>
    <w:basedOn w:val="Normal"/>
    <w:next w:val="Normal"/>
    <w:link w:val="Heading2Char"/>
    <w:uiPriority w:val="33"/>
    <w:unhideWhenUsed/>
    <w:rsid w:val="00F455D9"/>
    <w:pPr>
      <w:keepNext/>
      <w:keepLines/>
      <w:spacing w:before="240"/>
      <w:outlineLvl w:val="1"/>
    </w:pPr>
    <w:rPr>
      <w:rFonts w:eastAsiaTheme="majorEastAsia" w:cstheme="majorBidi"/>
      <w:caps/>
      <w:szCs w:val="26"/>
    </w:rPr>
  </w:style>
  <w:style w:type="paragraph" w:styleId="Heading3">
    <w:name w:val="heading 3"/>
    <w:basedOn w:val="Normal"/>
    <w:next w:val="Normal"/>
    <w:link w:val="Heading3Char"/>
    <w:uiPriority w:val="33"/>
    <w:unhideWhenUsed/>
    <w:rsid w:val="002B174E"/>
    <w:pPr>
      <w:keepNext/>
      <w:keepLines/>
      <w:outlineLvl w:val="2"/>
    </w:pPr>
    <w:rPr>
      <w:rFonts w:eastAsiaTheme="majorEastAsia" w:cstheme="majorBidi"/>
      <w:b/>
      <w:szCs w:val="24"/>
    </w:rPr>
  </w:style>
  <w:style w:type="paragraph" w:styleId="Heading4">
    <w:name w:val="heading 4"/>
    <w:basedOn w:val="Normal"/>
    <w:next w:val="Normal"/>
    <w:link w:val="Heading4Char"/>
    <w:uiPriority w:val="33"/>
    <w:unhideWhenUsed/>
    <w:rsid w:val="002B174E"/>
    <w:pPr>
      <w:keepNext/>
      <w:keepLines/>
      <w:ind w:left="851"/>
      <w:outlineLvl w:val="3"/>
    </w:pPr>
    <w:rPr>
      <w:rFonts w:eastAsiaTheme="majorEastAsia" w:cstheme="majorBidi"/>
      <w:b/>
      <w:iCs/>
    </w:rPr>
  </w:style>
  <w:style w:type="paragraph" w:styleId="Heading5">
    <w:name w:val="heading 5"/>
    <w:basedOn w:val="Normal"/>
    <w:next w:val="Normal"/>
    <w:link w:val="Heading5Char"/>
    <w:uiPriority w:val="33"/>
    <w:unhideWhenUsed/>
    <w:rsid w:val="002B174E"/>
    <w:pPr>
      <w:keepNext/>
      <w:keepLines/>
      <w:ind w:left="1701"/>
      <w:outlineLvl w:val="4"/>
    </w:pPr>
    <w:rPr>
      <w:rFonts w:eastAsiaTheme="majorEastAsia" w:cstheme="majorBidi"/>
      <w:b/>
    </w:rPr>
  </w:style>
  <w:style w:type="paragraph" w:styleId="Heading6">
    <w:name w:val="heading 6"/>
    <w:basedOn w:val="Normal"/>
    <w:next w:val="Normal"/>
    <w:link w:val="Heading6Char"/>
    <w:uiPriority w:val="33"/>
    <w:rsid w:val="002B174E"/>
    <w:pPr>
      <w:keepNext/>
      <w:keepLines/>
      <w:ind w:left="2552"/>
      <w:outlineLvl w:val="5"/>
    </w:pPr>
    <w:rPr>
      <w:rFonts w:eastAsiaTheme="majorEastAsia" w:cstheme="majorBidi"/>
      <w:b/>
    </w:rPr>
  </w:style>
  <w:style w:type="paragraph" w:styleId="Heading7">
    <w:name w:val="heading 7"/>
    <w:basedOn w:val="Normal"/>
    <w:next w:val="Normal"/>
    <w:link w:val="Heading7Char"/>
    <w:uiPriority w:val="33"/>
    <w:semiHidden/>
    <w:rsid w:val="001E090D"/>
    <w:pPr>
      <w:keepNext/>
      <w:keepLines/>
      <w:spacing w:before="180"/>
      <w:outlineLvl w:val="6"/>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AC2EE9"/>
    <w:pPr>
      <w:ind w:left="720"/>
    </w:pPr>
  </w:style>
  <w:style w:type="paragraph" w:customStyle="1" w:styleId="BTBodyText-Sprintlaw">
    <w:name w:val="[BT] Body Text - Sprintlaw"/>
    <w:basedOn w:val="Normal"/>
    <w:link w:val="BTBodyText-SprintlawChar"/>
    <w:uiPriority w:val="2"/>
    <w:qFormat/>
    <w:rsid w:val="007750E9"/>
  </w:style>
  <w:style w:type="paragraph" w:customStyle="1" w:styleId="BTI1BodyTextIndent1-Sprintlaw">
    <w:name w:val="[BTI1] Body Text Indent 1 - Sprintlaw"/>
    <w:basedOn w:val="BTBodyText-Sprintlaw"/>
    <w:link w:val="BTI1BodyTextIndent1-SprintlawChar"/>
    <w:uiPriority w:val="2"/>
    <w:qFormat/>
    <w:rsid w:val="007750E9"/>
    <w:pPr>
      <w:ind w:left="851"/>
    </w:pPr>
  </w:style>
  <w:style w:type="character" w:customStyle="1" w:styleId="BTBodyText-SprintlawChar">
    <w:name w:val="[BT] Body Text - Sprintlaw Char"/>
    <w:basedOn w:val="DefaultParagraphFont"/>
    <w:link w:val="BTBodyText-Sprintlaw"/>
    <w:uiPriority w:val="2"/>
    <w:rsid w:val="00ED3D8A"/>
  </w:style>
  <w:style w:type="paragraph" w:customStyle="1" w:styleId="BTI2BodyTextIndent2-Sprintlaw">
    <w:name w:val="[BTI2] Body Text Indent 2 - Sprintlaw"/>
    <w:basedOn w:val="BTBodyText-Sprintlaw"/>
    <w:link w:val="BTI2BodyTextIndent2-SprintlawChar"/>
    <w:uiPriority w:val="2"/>
    <w:qFormat/>
    <w:rsid w:val="007750E9"/>
    <w:pPr>
      <w:ind w:left="1702"/>
    </w:pPr>
  </w:style>
  <w:style w:type="character" w:customStyle="1" w:styleId="BTI1BodyTextIndent1-SprintlawChar">
    <w:name w:val="[BTI1] Body Text Indent 1 - Sprintlaw Char"/>
    <w:basedOn w:val="BTBodyText-SprintlawChar"/>
    <w:link w:val="BTI1BodyTextIndent1-Sprintlaw"/>
    <w:uiPriority w:val="2"/>
    <w:rsid w:val="00ED3D8A"/>
  </w:style>
  <w:style w:type="paragraph" w:customStyle="1" w:styleId="BTI3BodyTextIndent3-Sprintlaw">
    <w:name w:val="[BTI3] Body Text Indent 3 - Sprintlaw"/>
    <w:basedOn w:val="BTBodyText-Sprintlaw"/>
    <w:link w:val="BTI3BodyTextIndent3-SprintlawChar"/>
    <w:uiPriority w:val="2"/>
    <w:qFormat/>
    <w:rsid w:val="007750E9"/>
    <w:pPr>
      <w:ind w:left="2553"/>
    </w:pPr>
  </w:style>
  <w:style w:type="character" w:customStyle="1" w:styleId="BTI2BodyTextIndent2-SprintlawChar">
    <w:name w:val="[BTI2] Body Text Indent 2 - Sprintlaw Char"/>
    <w:basedOn w:val="BTBodyText-SprintlawChar"/>
    <w:link w:val="BTI2BodyTextIndent2-Sprintlaw"/>
    <w:uiPriority w:val="2"/>
    <w:rsid w:val="00ED3D8A"/>
  </w:style>
  <w:style w:type="paragraph" w:styleId="NoSpacing">
    <w:name w:val="No Spacing"/>
    <w:link w:val="NoSpacingChar"/>
    <w:uiPriority w:val="1"/>
    <w:rsid w:val="00BF6EF1"/>
    <w:pPr>
      <w:spacing w:before="0"/>
    </w:pPr>
  </w:style>
  <w:style w:type="character" w:customStyle="1" w:styleId="BTI3BodyTextIndent3-SprintlawChar">
    <w:name w:val="[BTI3] Body Text Indent 3 - Sprintlaw Char"/>
    <w:basedOn w:val="BTBodyText-SprintlawChar"/>
    <w:link w:val="BTI3BodyTextIndent3-Sprintlaw"/>
    <w:uiPriority w:val="2"/>
    <w:rsid w:val="00ED3D8A"/>
  </w:style>
  <w:style w:type="paragraph" w:customStyle="1" w:styleId="BTNSBodyTextNoSpacing-Sprintlaw">
    <w:name w:val="[BTNS] Body Text No Spacing - Sprintlaw"/>
    <w:basedOn w:val="NoSpacing"/>
    <w:link w:val="BTNSBodyTextNoSpacing-SprintlawChar"/>
    <w:uiPriority w:val="2"/>
    <w:qFormat/>
    <w:rsid w:val="00BF6EF1"/>
  </w:style>
  <w:style w:type="paragraph" w:customStyle="1" w:styleId="BTNSSBodyTextNoSpacingSmall-Sprintlaw">
    <w:name w:val="[BTNSS] Body Text No Spacing Small - Sprintlaw"/>
    <w:basedOn w:val="BTNSBodyTextNoSpacing-Sprintlaw"/>
    <w:link w:val="BTNSSBodyTextNoSpacingSmall-SprintlawChar"/>
    <w:uiPriority w:val="2"/>
    <w:rsid w:val="00BF6EF1"/>
    <w:rPr>
      <w:sz w:val="8"/>
      <w:szCs w:val="8"/>
    </w:rPr>
  </w:style>
  <w:style w:type="character" w:customStyle="1" w:styleId="NoSpacingChar">
    <w:name w:val="No Spacing Char"/>
    <w:basedOn w:val="DefaultParagraphFont"/>
    <w:link w:val="NoSpacing"/>
    <w:uiPriority w:val="1"/>
    <w:rsid w:val="00BF6EF1"/>
  </w:style>
  <w:style w:type="character" w:customStyle="1" w:styleId="BTNSBodyTextNoSpacing-SprintlawChar">
    <w:name w:val="[BTNS] Body Text No Spacing - Sprintlaw Char"/>
    <w:basedOn w:val="NoSpacingChar"/>
    <w:link w:val="BTNSBodyTextNoSpacing-Sprintlaw"/>
    <w:uiPriority w:val="2"/>
    <w:rsid w:val="00ED3D8A"/>
  </w:style>
  <w:style w:type="character" w:customStyle="1" w:styleId="Heading1Char">
    <w:name w:val="Heading 1 Char"/>
    <w:basedOn w:val="DefaultParagraphFont"/>
    <w:link w:val="Heading1"/>
    <w:uiPriority w:val="33"/>
    <w:rsid w:val="00F455D9"/>
    <w:rPr>
      <w:rFonts w:eastAsiaTheme="majorEastAsia" w:cstheme="majorBidi"/>
      <w:b/>
      <w:caps/>
      <w:szCs w:val="32"/>
    </w:rPr>
  </w:style>
  <w:style w:type="character" w:customStyle="1" w:styleId="BTNSSBodyTextNoSpacingSmall-SprintlawChar">
    <w:name w:val="[BTNSS] Body Text No Spacing Small - Sprintlaw Char"/>
    <w:basedOn w:val="BTNSBodyTextNoSpacing-SprintlawChar"/>
    <w:link w:val="BTNSSBodyTextNoSpacingSmall-Sprintlaw"/>
    <w:uiPriority w:val="2"/>
    <w:rsid w:val="00ED3D8A"/>
    <w:rPr>
      <w:sz w:val="8"/>
      <w:szCs w:val="8"/>
    </w:rPr>
  </w:style>
  <w:style w:type="paragraph" w:customStyle="1" w:styleId="H1Heading1-Sprintlaw">
    <w:name w:val="[H1] Heading 1 - Sprintlaw"/>
    <w:basedOn w:val="Heading1"/>
    <w:next w:val="BTBodyText-Sprintlaw"/>
    <w:link w:val="H1Heading1-SprintlawChar"/>
    <w:uiPriority w:val="21"/>
    <w:qFormat/>
    <w:rsid w:val="00BF6EF1"/>
  </w:style>
  <w:style w:type="character" w:customStyle="1" w:styleId="Heading2Char">
    <w:name w:val="Heading 2 Char"/>
    <w:basedOn w:val="DefaultParagraphFont"/>
    <w:link w:val="Heading2"/>
    <w:uiPriority w:val="33"/>
    <w:rsid w:val="00F455D9"/>
    <w:rPr>
      <w:rFonts w:eastAsiaTheme="majorEastAsia" w:cstheme="majorBidi"/>
      <w:caps/>
      <w:szCs w:val="26"/>
    </w:rPr>
  </w:style>
  <w:style w:type="character" w:customStyle="1" w:styleId="H1Heading1-SprintlawChar">
    <w:name w:val="[H1] Heading 1 - Sprintlaw Char"/>
    <w:basedOn w:val="Heading1Char"/>
    <w:link w:val="H1Heading1-Sprintlaw"/>
    <w:uiPriority w:val="21"/>
    <w:rsid w:val="009B7F7A"/>
    <w:rPr>
      <w:rFonts w:ascii="Arial Bold" w:eastAsiaTheme="majorEastAsia" w:hAnsi="Arial Bold" w:cstheme="majorBidi"/>
      <w:b/>
      <w:caps/>
      <w:sz w:val="24"/>
      <w:szCs w:val="32"/>
    </w:rPr>
  </w:style>
  <w:style w:type="paragraph" w:customStyle="1" w:styleId="H2Heading2-Sprintlaw">
    <w:name w:val="[H2] Heading 2 - Sprintlaw"/>
    <w:basedOn w:val="Heading2"/>
    <w:next w:val="BTBodyText-Sprintlaw"/>
    <w:link w:val="H2Heading2-SprintlawChar"/>
    <w:uiPriority w:val="21"/>
    <w:qFormat/>
    <w:rsid w:val="00E957A9"/>
  </w:style>
  <w:style w:type="character" w:customStyle="1" w:styleId="Heading3Char">
    <w:name w:val="Heading 3 Char"/>
    <w:basedOn w:val="DefaultParagraphFont"/>
    <w:link w:val="Heading3"/>
    <w:uiPriority w:val="33"/>
    <w:rsid w:val="002B174E"/>
    <w:rPr>
      <w:rFonts w:eastAsiaTheme="majorEastAsia" w:cstheme="majorBidi"/>
      <w:b/>
      <w:szCs w:val="24"/>
    </w:rPr>
  </w:style>
  <w:style w:type="character" w:customStyle="1" w:styleId="H2Heading2-SprintlawChar">
    <w:name w:val="[H2] Heading 2 - Sprintlaw Char"/>
    <w:basedOn w:val="Heading2Char"/>
    <w:link w:val="H2Heading2-Sprintlaw"/>
    <w:uiPriority w:val="21"/>
    <w:rsid w:val="009B7F7A"/>
    <w:rPr>
      <w:rFonts w:ascii="Arial Bold" w:eastAsiaTheme="majorEastAsia" w:hAnsi="Arial Bold" w:cstheme="majorBidi"/>
      <w:b w:val="0"/>
      <w:caps/>
      <w:szCs w:val="26"/>
    </w:rPr>
  </w:style>
  <w:style w:type="paragraph" w:customStyle="1" w:styleId="H3Heading3-Sprintlaw">
    <w:name w:val="[H3] Heading 3 - Sprintlaw"/>
    <w:basedOn w:val="Heading3"/>
    <w:next w:val="BTBodyText-Sprintlaw"/>
    <w:link w:val="H3Heading3-SprintlawChar"/>
    <w:uiPriority w:val="21"/>
    <w:qFormat/>
    <w:rsid w:val="00E957A9"/>
  </w:style>
  <w:style w:type="character" w:customStyle="1" w:styleId="Heading4Char">
    <w:name w:val="Heading 4 Char"/>
    <w:basedOn w:val="DefaultParagraphFont"/>
    <w:link w:val="Heading4"/>
    <w:uiPriority w:val="33"/>
    <w:rsid w:val="002B174E"/>
    <w:rPr>
      <w:rFonts w:eastAsiaTheme="majorEastAsia" w:cstheme="majorBidi"/>
      <w:b/>
      <w:iCs/>
    </w:rPr>
  </w:style>
  <w:style w:type="character" w:customStyle="1" w:styleId="H3Heading3-SprintlawChar">
    <w:name w:val="[H3] Heading 3 - Sprintlaw Char"/>
    <w:basedOn w:val="Heading3Char"/>
    <w:link w:val="H3Heading3-Sprintlaw"/>
    <w:uiPriority w:val="21"/>
    <w:rsid w:val="009B7F7A"/>
    <w:rPr>
      <w:rFonts w:eastAsiaTheme="majorEastAsia" w:cstheme="majorBidi"/>
      <w:b/>
      <w:szCs w:val="24"/>
    </w:rPr>
  </w:style>
  <w:style w:type="paragraph" w:customStyle="1" w:styleId="H4Heading4-Sprintlaw">
    <w:name w:val="[H4] Heading 4 - Sprintlaw"/>
    <w:basedOn w:val="Heading4"/>
    <w:next w:val="BTI1BodyTextIndent1-Sprintlaw"/>
    <w:link w:val="H4Heading4-SprintlawChar"/>
    <w:uiPriority w:val="21"/>
    <w:qFormat/>
    <w:rsid w:val="00E957A9"/>
  </w:style>
  <w:style w:type="character" w:customStyle="1" w:styleId="Heading5Char">
    <w:name w:val="Heading 5 Char"/>
    <w:basedOn w:val="DefaultParagraphFont"/>
    <w:link w:val="Heading5"/>
    <w:uiPriority w:val="33"/>
    <w:rsid w:val="002B174E"/>
    <w:rPr>
      <w:rFonts w:eastAsiaTheme="majorEastAsia" w:cstheme="majorBidi"/>
      <w:b/>
    </w:rPr>
  </w:style>
  <w:style w:type="character" w:customStyle="1" w:styleId="H4Heading4-SprintlawChar">
    <w:name w:val="[H4] Heading 4 - Sprintlaw Char"/>
    <w:basedOn w:val="Heading4Char"/>
    <w:link w:val="H4Heading4-Sprintlaw"/>
    <w:uiPriority w:val="21"/>
    <w:rsid w:val="009B7F7A"/>
    <w:rPr>
      <w:rFonts w:eastAsiaTheme="majorEastAsia" w:cstheme="majorBidi"/>
      <w:b/>
      <w:iCs/>
    </w:rPr>
  </w:style>
  <w:style w:type="paragraph" w:customStyle="1" w:styleId="H5Heading5-Sprintlaw">
    <w:name w:val="[H5] Heading 5 - Sprintlaw"/>
    <w:basedOn w:val="Heading5"/>
    <w:next w:val="BTI2BodyTextIndent2-Sprintlaw"/>
    <w:link w:val="H5Heading5-SprintlawChar"/>
    <w:uiPriority w:val="21"/>
    <w:qFormat/>
    <w:rsid w:val="00E957A9"/>
  </w:style>
  <w:style w:type="character" w:customStyle="1" w:styleId="Heading6Char">
    <w:name w:val="Heading 6 Char"/>
    <w:basedOn w:val="DefaultParagraphFont"/>
    <w:link w:val="Heading6"/>
    <w:uiPriority w:val="33"/>
    <w:rsid w:val="002B174E"/>
    <w:rPr>
      <w:rFonts w:eastAsiaTheme="majorEastAsia" w:cstheme="majorBidi"/>
      <w:b/>
    </w:rPr>
  </w:style>
  <w:style w:type="character" w:customStyle="1" w:styleId="H5Heading5-SprintlawChar">
    <w:name w:val="[H5] Heading 5 - Sprintlaw Char"/>
    <w:basedOn w:val="Heading5Char"/>
    <w:link w:val="H5Heading5-Sprintlaw"/>
    <w:uiPriority w:val="21"/>
    <w:rsid w:val="009B7F7A"/>
    <w:rPr>
      <w:rFonts w:eastAsiaTheme="majorEastAsia" w:cstheme="majorBidi"/>
      <w:b/>
    </w:rPr>
  </w:style>
  <w:style w:type="paragraph" w:styleId="Header">
    <w:name w:val="header"/>
    <w:basedOn w:val="Normal"/>
    <w:link w:val="HeaderChar"/>
    <w:uiPriority w:val="99"/>
    <w:unhideWhenUsed/>
    <w:rsid w:val="0053075B"/>
    <w:pPr>
      <w:tabs>
        <w:tab w:val="center" w:pos="4820"/>
        <w:tab w:val="right" w:pos="9639"/>
      </w:tabs>
      <w:spacing w:before="0" w:after="100"/>
    </w:pPr>
    <w:rPr>
      <w:b/>
      <w:sz w:val="18"/>
    </w:rPr>
  </w:style>
  <w:style w:type="character" w:customStyle="1" w:styleId="HeaderChar">
    <w:name w:val="Header Char"/>
    <w:basedOn w:val="DefaultParagraphFont"/>
    <w:link w:val="Header"/>
    <w:uiPriority w:val="99"/>
    <w:rsid w:val="0053075B"/>
    <w:rPr>
      <w:b/>
      <w:sz w:val="18"/>
    </w:rPr>
  </w:style>
  <w:style w:type="paragraph" w:styleId="Footer">
    <w:name w:val="footer"/>
    <w:basedOn w:val="Normal"/>
    <w:link w:val="FooterChar"/>
    <w:uiPriority w:val="99"/>
    <w:unhideWhenUsed/>
    <w:rsid w:val="0053075B"/>
    <w:pPr>
      <w:tabs>
        <w:tab w:val="center" w:pos="4820"/>
        <w:tab w:val="right" w:pos="9639"/>
      </w:tabs>
      <w:spacing w:before="80"/>
    </w:pPr>
    <w:rPr>
      <w:sz w:val="18"/>
    </w:rPr>
  </w:style>
  <w:style w:type="character" w:customStyle="1" w:styleId="FooterChar">
    <w:name w:val="Footer Char"/>
    <w:basedOn w:val="DefaultParagraphFont"/>
    <w:link w:val="Footer"/>
    <w:uiPriority w:val="99"/>
    <w:rsid w:val="0053075B"/>
    <w:rPr>
      <w:sz w:val="18"/>
    </w:rPr>
  </w:style>
  <w:style w:type="table" w:styleId="TableGrid">
    <w:name w:val="Table Grid"/>
    <w:basedOn w:val="TableNormal"/>
    <w:uiPriority w:val="39"/>
    <w:rsid w:val="00B31BCE"/>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31BCE"/>
    <w:rPr>
      <w:color w:val="808080"/>
    </w:rPr>
  </w:style>
  <w:style w:type="paragraph" w:customStyle="1" w:styleId="H6Heading6-Sprintlaw">
    <w:name w:val="[H6] Heading 6 - Sprintlaw"/>
    <w:basedOn w:val="Heading6"/>
    <w:next w:val="BTI3BodyTextIndent3-Sprintlaw"/>
    <w:link w:val="H6Heading6-SprintlawChar"/>
    <w:uiPriority w:val="21"/>
    <w:qFormat/>
    <w:rsid w:val="001E090D"/>
  </w:style>
  <w:style w:type="character" w:customStyle="1" w:styleId="Heading7Char">
    <w:name w:val="Heading 7 Char"/>
    <w:basedOn w:val="DefaultParagraphFont"/>
    <w:link w:val="Heading7"/>
    <w:uiPriority w:val="33"/>
    <w:semiHidden/>
    <w:rsid w:val="00C16499"/>
    <w:rPr>
      <w:rFonts w:eastAsiaTheme="majorEastAsia" w:cstheme="majorBidi"/>
      <w:b/>
      <w:i/>
      <w:iCs/>
    </w:rPr>
  </w:style>
  <w:style w:type="character" w:customStyle="1" w:styleId="H6Heading6-SprintlawChar">
    <w:name w:val="[H6] Heading 6 - Sprintlaw Char"/>
    <w:basedOn w:val="Heading6Char"/>
    <w:link w:val="H6Heading6-Sprintlaw"/>
    <w:uiPriority w:val="21"/>
    <w:rsid w:val="009B7F7A"/>
    <w:rPr>
      <w:rFonts w:eastAsiaTheme="majorEastAsia" w:cstheme="majorBidi"/>
      <w:b/>
    </w:rPr>
  </w:style>
  <w:style w:type="paragraph" w:customStyle="1" w:styleId="L1Level1Heading-Sprintlaw">
    <w:name w:val="[L1] Level 1 Heading - Sprintlaw"/>
    <w:basedOn w:val="H1Heading1-Sprintlaw"/>
    <w:next w:val="L3Level3Paragraph-Sprintlaw"/>
    <w:link w:val="L1Level1Heading-SprintlawChar"/>
    <w:uiPriority w:val="4"/>
    <w:qFormat/>
    <w:rsid w:val="00AA2232"/>
    <w:pPr>
      <w:numPr>
        <w:numId w:val="1"/>
      </w:numPr>
    </w:pPr>
  </w:style>
  <w:style w:type="paragraph" w:customStyle="1" w:styleId="L2Level2Sub-Heading-Sprintlaw">
    <w:name w:val="[L2] Level 2 Sub-Heading - Sprintlaw"/>
    <w:basedOn w:val="H2Heading2-Sprintlaw"/>
    <w:next w:val="L3Level3Paragraph-Sprintlaw"/>
    <w:link w:val="L2Level2Sub-Heading-SprintlawChar"/>
    <w:uiPriority w:val="4"/>
    <w:qFormat/>
    <w:rsid w:val="00AA2232"/>
    <w:pPr>
      <w:numPr>
        <w:ilvl w:val="1"/>
        <w:numId w:val="1"/>
      </w:numPr>
    </w:pPr>
  </w:style>
  <w:style w:type="character" w:customStyle="1" w:styleId="L1Level1Heading-SprintlawChar">
    <w:name w:val="[L1] Level 1 Heading - Sprintlaw Char"/>
    <w:basedOn w:val="BTBodyText-SprintlawChar"/>
    <w:link w:val="L1Level1Heading-Sprintlaw"/>
    <w:uiPriority w:val="4"/>
    <w:rsid w:val="00530FD4"/>
    <w:rPr>
      <w:rFonts w:ascii="Arial Bold" w:eastAsiaTheme="majorEastAsia" w:hAnsi="Arial Bold" w:cstheme="majorBidi"/>
      <w:b/>
      <w:caps/>
      <w:sz w:val="24"/>
      <w:szCs w:val="32"/>
    </w:rPr>
  </w:style>
  <w:style w:type="paragraph" w:customStyle="1" w:styleId="L3Level3Paragraph-Sprintlaw">
    <w:name w:val="[L3] Level 3 Paragraph - Sprintlaw"/>
    <w:basedOn w:val="BTBodyText-Sprintlaw"/>
    <w:link w:val="L3Level3Paragraph-SprintlawChar"/>
    <w:uiPriority w:val="4"/>
    <w:qFormat/>
    <w:rsid w:val="00AA2232"/>
    <w:pPr>
      <w:numPr>
        <w:ilvl w:val="2"/>
        <w:numId w:val="1"/>
      </w:numPr>
    </w:pPr>
  </w:style>
  <w:style w:type="character" w:customStyle="1" w:styleId="L2Level2Sub-Heading-SprintlawChar">
    <w:name w:val="[L2] Level 2 Sub-Heading - Sprintlaw Char"/>
    <w:basedOn w:val="BTBodyText-SprintlawChar"/>
    <w:link w:val="L2Level2Sub-Heading-Sprintlaw"/>
    <w:uiPriority w:val="4"/>
    <w:rsid w:val="00530FD4"/>
    <w:rPr>
      <w:rFonts w:ascii="Arial Bold" w:eastAsiaTheme="majorEastAsia" w:hAnsi="Arial Bold" w:cstheme="majorBidi"/>
      <w:b/>
      <w:caps/>
      <w:szCs w:val="26"/>
    </w:rPr>
  </w:style>
  <w:style w:type="paragraph" w:customStyle="1" w:styleId="L4Level4-Sprintlaw">
    <w:name w:val="[L4] Level 4 - Sprintlaw"/>
    <w:basedOn w:val="BTBodyText-Sprintlaw"/>
    <w:link w:val="L4Level4-SprintlawChar"/>
    <w:uiPriority w:val="4"/>
    <w:qFormat/>
    <w:rsid w:val="00AA2232"/>
    <w:pPr>
      <w:numPr>
        <w:ilvl w:val="3"/>
        <w:numId w:val="1"/>
      </w:numPr>
    </w:pPr>
  </w:style>
  <w:style w:type="character" w:customStyle="1" w:styleId="L3Level3Paragraph-SprintlawChar">
    <w:name w:val="[L3] Level 3 Paragraph - Sprintlaw Char"/>
    <w:basedOn w:val="BTBodyText-SprintlawChar"/>
    <w:link w:val="L3Level3Paragraph-Sprintlaw"/>
    <w:uiPriority w:val="4"/>
    <w:rsid w:val="00530FD4"/>
  </w:style>
  <w:style w:type="paragraph" w:customStyle="1" w:styleId="L5Level5-Sprintlaw">
    <w:name w:val="[L5] Level 5 - Sprintlaw"/>
    <w:basedOn w:val="BTBodyText-Sprintlaw"/>
    <w:link w:val="L5Level5-SprintlawChar"/>
    <w:uiPriority w:val="4"/>
    <w:qFormat/>
    <w:rsid w:val="00AA2232"/>
    <w:pPr>
      <w:numPr>
        <w:ilvl w:val="4"/>
        <w:numId w:val="1"/>
      </w:numPr>
    </w:pPr>
  </w:style>
  <w:style w:type="character" w:customStyle="1" w:styleId="L4Level4-SprintlawChar">
    <w:name w:val="[L4] Level 4 - Sprintlaw Char"/>
    <w:basedOn w:val="BTBodyText-SprintlawChar"/>
    <w:link w:val="L4Level4-Sprintlaw"/>
    <w:uiPriority w:val="4"/>
    <w:rsid w:val="00530FD4"/>
  </w:style>
  <w:style w:type="paragraph" w:customStyle="1" w:styleId="L6Level6-Sprintlaw">
    <w:name w:val="[L6] Level 6 - Sprintlaw"/>
    <w:basedOn w:val="BTBodyText-Sprintlaw"/>
    <w:link w:val="L6Level6-SprintlawChar"/>
    <w:uiPriority w:val="4"/>
    <w:qFormat/>
    <w:rsid w:val="00AA2232"/>
    <w:pPr>
      <w:numPr>
        <w:ilvl w:val="5"/>
        <w:numId w:val="1"/>
      </w:numPr>
    </w:pPr>
  </w:style>
  <w:style w:type="character" w:customStyle="1" w:styleId="L5Level5-SprintlawChar">
    <w:name w:val="[L5] Level 5 - Sprintlaw Char"/>
    <w:basedOn w:val="BTBodyText-SprintlawChar"/>
    <w:link w:val="L5Level5-Sprintlaw"/>
    <w:uiPriority w:val="4"/>
    <w:rsid w:val="00530FD4"/>
  </w:style>
  <w:style w:type="paragraph" w:customStyle="1" w:styleId="L7Level7-Sprintlaw">
    <w:name w:val="[L7] Level 7 - Sprintlaw"/>
    <w:basedOn w:val="BTBodyText-Sprintlaw"/>
    <w:link w:val="L7Level7-SprintlawChar"/>
    <w:uiPriority w:val="4"/>
    <w:qFormat/>
    <w:rsid w:val="00AA2232"/>
    <w:pPr>
      <w:numPr>
        <w:ilvl w:val="6"/>
        <w:numId w:val="1"/>
      </w:numPr>
    </w:pPr>
  </w:style>
  <w:style w:type="character" w:customStyle="1" w:styleId="L6Level6-SprintlawChar">
    <w:name w:val="[L6] Level 6 - Sprintlaw Char"/>
    <w:basedOn w:val="BTBodyText-SprintlawChar"/>
    <w:link w:val="L6Level6-Sprintlaw"/>
    <w:uiPriority w:val="4"/>
    <w:rsid w:val="00530FD4"/>
  </w:style>
  <w:style w:type="paragraph" w:customStyle="1" w:styleId="L8Level8-Sprintlaw">
    <w:name w:val="[L8] Level 8 - Sprintlaw"/>
    <w:basedOn w:val="BTBodyText-Sprintlaw"/>
    <w:link w:val="L8Level8-SprintlawChar"/>
    <w:uiPriority w:val="4"/>
    <w:rsid w:val="00AA2232"/>
    <w:pPr>
      <w:numPr>
        <w:ilvl w:val="7"/>
        <w:numId w:val="1"/>
      </w:numPr>
    </w:pPr>
  </w:style>
  <w:style w:type="character" w:customStyle="1" w:styleId="L7Level7-SprintlawChar">
    <w:name w:val="[L7] Level 7 - Sprintlaw Char"/>
    <w:basedOn w:val="BTBodyText-SprintlawChar"/>
    <w:link w:val="L7Level7-Sprintlaw"/>
    <w:uiPriority w:val="4"/>
    <w:rsid w:val="00530FD4"/>
  </w:style>
  <w:style w:type="paragraph" w:customStyle="1" w:styleId="L9Level9-Sprintlaw">
    <w:name w:val="[L9] Level 9 - Sprintlaw"/>
    <w:basedOn w:val="BTBodyText-Sprintlaw"/>
    <w:link w:val="L9Level9-SprintlawChar"/>
    <w:uiPriority w:val="4"/>
    <w:rsid w:val="00AA2232"/>
    <w:pPr>
      <w:numPr>
        <w:ilvl w:val="8"/>
        <w:numId w:val="1"/>
      </w:numPr>
    </w:pPr>
  </w:style>
  <w:style w:type="character" w:customStyle="1" w:styleId="L8Level8-SprintlawChar">
    <w:name w:val="[L8] Level 8 - Sprintlaw Char"/>
    <w:basedOn w:val="BTBodyText-SprintlawChar"/>
    <w:link w:val="L8Level8-Sprintlaw"/>
    <w:uiPriority w:val="4"/>
    <w:rsid w:val="00530FD4"/>
  </w:style>
  <w:style w:type="paragraph" w:customStyle="1" w:styleId="SECHSectionHeading-Sprintlaw">
    <w:name w:val="[SECH] Section Heading - Sprintlaw"/>
    <w:basedOn w:val="BTBodyText-Sprintlaw"/>
    <w:next w:val="BTBodyText-Sprintlaw"/>
    <w:link w:val="SECHSectionHeading-SprintlawChar"/>
    <w:uiPriority w:val="7"/>
    <w:qFormat/>
    <w:rsid w:val="00F455D9"/>
    <w:pPr>
      <w:keepNext/>
      <w:keepLines/>
      <w:spacing w:before="240"/>
      <w:outlineLvl w:val="0"/>
    </w:pPr>
    <w:rPr>
      <w:b/>
      <w:bCs/>
      <w:szCs w:val="24"/>
    </w:rPr>
  </w:style>
  <w:style w:type="character" w:customStyle="1" w:styleId="L9Level9-SprintlawChar">
    <w:name w:val="[L9] Level 9 - Sprintlaw Char"/>
    <w:basedOn w:val="BTBodyText-SprintlawChar"/>
    <w:link w:val="L9Level9-Sprintlaw"/>
    <w:uiPriority w:val="4"/>
    <w:rsid w:val="00530FD4"/>
  </w:style>
  <w:style w:type="paragraph" w:customStyle="1" w:styleId="TTLHTitleHeading-Sprintlaw">
    <w:name w:val="[TTLH] Title Heading - Sprintlaw"/>
    <w:basedOn w:val="SECHSectionHeading-Sprintlaw"/>
    <w:next w:val="BTBodyText-Sprintlaw"/>
    <w:link w:val="TTLHTitleHeading-SprintlawChar"/>
    <w:uiPriority w:val="6"/>
    <w:qFormat/>
    <w:rsid w:val="00F455D9"/>
    <w:pPr>
      <w:spacing w:before="360"/>
    </w:pPr>
  </w:style>
  <w:style w:type="character" w:customStyle="1" w:styleId="SECHSectionHeading-SprintlawChar">
    <w:name w:val="[SECH] Section Heading - Sprintlaw Char"/>
    <w:basedOn w:val="BTBodyText-SprintlawChar"/>
    <w:link w:val="SECHSectionHeading-Sprintlaw"/>
    <w:uiPriority w:val="7"/>
    <w:rsid w:val="00F455D9"/>
    <w:rPr>
      <w:b/>
      <w:bCs/>
      <w:szCs w:val="24"/>
    </w:rPr>
  </w:style>
  <w:style w:type="paragraph" w:customStyle="1" w:styleId="ATTHAttachmentHeading-Sprintlaw">
    <w:name w:val="[ATTH] Attachment Heading - Sprintlaw"/>
    <w:basedOn w:val="TTLHTitleHeading-Sprintlaw"/>
    <w:next w:val="BTBodyText-Sprintlaw"/>
    <w:link w:val="ATTHAttachmentHeading-SprintlawChar"/>
    <w:uiPriority w:val="9"/>
    <w:qFormat/>
    <w:rsid w:val="00F455D9"/>
    <w:pPr>
      <w:numPr>
        <w:numId w:val="2"/>
      </w:numPr>
    </w:pPr>
  </w:style>
  <w:style w:type="character" w:customStyle="1" w:styleId="TTLHTitleHeading-SprintlawChar">
    <w:name w:val="[TTLH] Title Heading - Sprintlaw Char"/>
    <w:basedOn w:val="SECHSectionHeading-SprintlawChar"/>
    <w:link w:val="TTLHTitleHeading-Sprintlaw"/>
    <w:uiPriority w:val="6"/>
    <w:rsid w:val="00F455D9"/>
    <w:rPr>
      <w:b/>
      <w:bCs/>
      <w:szCs w:val="24"/>
    </w:rPr>
  </w:style>
  <w:style w:type="paragraph" w:customStyle="1" w:styleId="S1Schedule1SectionHeading-Sprintlaw">
    <w:name w:val="[S1] Schedule 1 Section Heading - Sprintlaw"/>
    <w:basedOn w:val="TTLHTitleHeading-Sprintlaw"/>
    <w:next w:val="BTBodyText-Sprintlaw"/>
    <w:link w:val="S1Schedule1SectionHeading-SprintlawChar"/>
    <w:uiPriority w:val="10"/>
    <w:qFormat/>
    <w:rsid w:val="00DB362D"/>
    <w:pPr>
      <w:numPr>
        <w:numId w:val="3"/>
      </w:numPr>
    </w:pPr>
  </w:style>
  <w:style w:type="character" w:customStyle="1" w:styleId="ATTHAttachmentHeading-SprintlawChar">
    <w:name w:val="[ATTH] Attachment Heading - Sprintlaw Char"/>
    <w:basedOn w:val="TTLHTitleHeading-SprintlawChar"/>
    <w:link w:val="ATTHAttachmentHeading-Sprintlaw"/>
    <w:uiPriority w:val="9"/>
    <w:rsid w:val="00F455D9"/>
    <w:rPr>
      <w:b/>
      <w:bCs/>
      <w:szCs w:val="24"/>
    </w:rPr>
  </w:style>
  <w:style w:type="paragraph" w:customStyle="1" w:styleId="S2Schedule2PartHeading-Sprintlaw">
    <w:name w:val="[S2] Schedule 2 Part Heading - Sprintlaw"/>
    <w:basedOn w:val="BTBodyText-Sprintlaw"/>
    <w:next w:val="BTBodyText-Sprintlaw"/>
    <w:link w:val="S2Schedule2PartHeading-SprintlawChar"/>
    <w:uiPriority w:val="10"/>
    <w:qFormat/>
    <w:rsid w:val="00486754"/>
    <w:pPr>
      <w:keepNext/>
      <w:keepLines/>
      <w:numPr>
        <w:ilvl w:val="1"/>
        <w:numId w:val="3"/>
      </w:numPr>
      <w:spacing w:before="240" w:after="240"/>
      <w:outlineLvl w:val="1"/>
    </w:pPr>
    <w:rPr>
      <w:b/>
    </w:rPr>
  </w:style>
  <w:style w:type="character" w:customStyle="1" w:styleId="S1Schedule1SectionHeading-SprintlawChar">
    <w:name w:val="[S1] Schedule 1 Section Heading - Sprintlaw Char"/>
    <w:basedOn w:val="BTBodyText-SprintlawChar"/>
    <w:link w:val="S1Schedule1SectionHeading-Sprintlaw"/>
    <w:uiPriority w:val="10"/>
    <w:rsid w:val="009B7F7A"/>
    <w:rPr>
      <w:b/>
      <w:bCs/>
      <w:sz w:val="28"/>
      <w:szCs w:val="24"/>
    </w:rPr>
  </w:style>
  <w:style w:type="paragraph" w:customStyle="1" w:styleId="S3Schedule3Heading-Sprintlaw">
    <w:name w:val="[S3] Schedule 3 Heading - Sprintlaw"/>
    <w:basedOn w:val="H1Heading1-Sprintlaw"/>
    <w:next w:val="BTI1BodyTextIndent1-Sprintlaw"/>
    <w:link w:val="S3Schedule3Heading-SprintlawChar"/>
    <w:uiPriority w:val="10"/>
    <w:qFormat/>
    <w:rsid w:val="00DB362D"/>
    <w:pPr>
      <w:numPr>
        <w:ilvl w:val="2"/>
        <w:numId w:val="3"/>
      </w:numPr>
    </w:pPr>
  </w:style>
  <w:style w:type="character" w:customStyle="1" w:styleId="S2Schedule2PartHeading-SprintlawChar">
    <w:name w:val="[S2] Schedule 2 Part Heading - Sprintlaw Char"/>
    <w:basedOn w:val="BTBodyText-SprintlawChar"/>
    <w:link w:val="S2Schedule2PartHeading-Sprintlaw"/>
    <w:uiPriority w:val="10"/>
    <w:rsid w:val="00486754"/>
    <w:rPr>
      <w:b/>
    </w:rPr>
  </w:style>
  <w:style w:type="paragraph" w:customStyle="1" w:styleId="S4Schedule4Sub-Heading-Sprintlaw">
    <w:name w:val="[S4] Schedule 4 Sub-Heading - Sprintlaw"/>
    <w:basedOn w:val="H2Heading2-Sprintlaw"/>
    <w:next w:val="BTI1BodyTextIndent1-Sprintlaw"/>
    <w:link w:val="S4Schedule4Sub-Heading-SprintlawChar"/>
    <w:uiPriority w:val="10"/>
    <w:qFormat/>
    <w:rsid w:val="00DB362D"/>
    <w:pPr>
      <w:numPr>
        <w:ilvl w:val="3"/>
        <w:numId w:val="3"/>
      </w:numPr>
    </w:pPr>
  </w:style>
  <w:style w:type="character" w:customStyle="1" w:styleId="S3Schedule3Heading-SprintlawChar">
    <w:name w:val="[S3] Schedule 3 Heading - Sprintlaw Char"/>
    <w:basedOn w:val="BTBodyText-SprintlawChar"/>
    <w:link w:val="S3Schedule3Heading-Sprintlaw"/>
    <w:uiPriority w:val="10"/>
    <w:rsid w:val="009B7F7A"/>
    <w:rPr>
      <w:rFonts w:ascii="Arial Bold" w:eastAsiaTheme="majorEastAsia" w:hAnsi="Arial Bold" w:cstheme="majorBidi"/>
      <w:b/>
      <w:caps/>
      <w:sz w:val="24"/>
      <w:szCs w:val="32"/>
    </w:rPr>
  </w:style>
  <w:style w:type="paragraph" w:customStyle="1" w:styleId="S5Schedule5Paragraph-Sprintlaw">
    <w:name w:val="[S5] Schedule 5 Paragraph - Sprintlaw"/>
    <w:basedOn w:val="BTBodyText-Sprintlaw"/>
    <w:link w:val="S5Schedule5Paragraph-SprintlawChar"/>
    <w:uiPriority w:val="10"/>
    <w:qFormat/>
    <w:rsid w:val="00F557E9"/>
    <w:pPr>
      <w:numPr>
        <w:ilvl w:val="4"/>
        <w:numId w:val="3"/>
      </w:numPr>
    </w:pPr>
  </w:style>
  <w:style w:type="character" w:customStyle="1" w:styleId="S4Schedule4Sub-Heading-SprintlawChar">
    <w:name w:val="[S4] Schedule 4 Sub-Heading - Sprintlaw Char"/>
    <w:basedOn w:val="BTBodyText-SprintlawChar"/>
    <w:link w:val="S4Schedule4Sub-Heading-Sprintlaw"/>
    <w:uiPriority w:val="10"/>
    <w:rsid w:val="009B7F7A"/>
    <w:rPr>
      <w:rFonts w:ascii="Arial Bold" w:eastAsiaTheme="majorEastAsia" w:hAnsi="Arial Bold" w:cstheme="majorBidi"/>
      <w:b/>
      <w:caps/>
      <w:szCs w:val="26"/>
    </w:rPr>
  </w:style>
  <w:style w:type="paragraph" w:customStyle="1" w:styleId="S6Schedule6-Sprintlaw">
    <w:name w:val="[S6] Schedule 6 - Sprintlaw"/>
    <w:basedOn w:val="BTBodyText-Sprintlaw"/>
    <w:link w:val="S6Schedule6-SprintlawChar"/>
    <w:uiPriority w:val="10"/>
    <w:qFormat/>
    <w:rsid w:val="00DB362D"/>
    <w:pPr>
      <w:numPr>
        <w:ilvl w:val="5"/>
        <w:numId w:val="3"/>
      </w:numPr>
    </w:pPr>
  </w:style>
  <w:style w:type="character" w:customStyle="1" w:styleId="S5Schedule5Paragraph-SprintlawChar">
    <w:name w:val="[S5] Schedule 5 Paragraph - Sprintlaw Char"/>
    <w:basedOn w:val="BTBodyText-SprintlawChar"/>
    <w:link w:val="S5Schedule5Paragraph-Sprintlaw"/>
    <w:uiPriority w:val="10"/>
    <w:rsid w:val="009B7F7A"/>
  </w:style>
  <w:style w:type="paragraph" w:customStyle="1" w:styleId="S7Schedule7-Sprintlaw">
    <w:name w:val="[S7] Schedule 7 - Sprintlaw"/>
    <w:basedOn w:val="BTBodyText-Sprintlaw"/>
    <w:link w:val="S7Schedule7-SprintlawChar"/>
    <w:uiPriority w:val="10"/>
    <w:qFormat/>
    <w:rsid w:val="00DB362D"/>
    <w:pPr>
      <w:numPr>
        <w:ilvl w:val="6"/>
        <w:numId w:val="3"/>
      </w:numPr>
    </w:pPr>
  </w:style>
  <w:style w:type="character" w:customStyle="1" w:styleId="S6Schedule6-SprintlawChar">
    <w:name w:val="[S6] Schedule 6 - Sprintlaw Char"/>
    <w:basedOn w:val="BTBodyText-SprintlawChar"/>
    <w:link w:val="S6Schedule6-Sprintlaw"/>
    <w:uiPriority w:val="10"/>
    <w:rsid w:val="009B7F7A"/>
  </w:style>
  <w:style w:type="paragraph" w:customStyle="1" w:styleId="S8Schedule8-Sprintlaw">
    <w:name w:val="[S8] Schedule 8 - Sprintlaw"/>
    <w:basedOn w:val="BTBodyText-Sprintlaw"/>
    <w:link w:val="S8Schedule8-SprintlawChar"/>
    <w:uiPriority w:val="10"/>
    <w:qFormat/>
    <w:rsid w:val="00DB362D"/>
    <w:pPr>
      <w:numPr>
        <w:ilvl w:val="7"/>
        <w:numId w:val="3"/>
      </w:numPr>
    </w:pPr>
  </w:style>
  <w:style w:type="character" w:customStyle="1" w:styleId="S7Schedule7-SprintlawChar">
    <w:name w:val="[S7] Schedule 7 - Sprintlaw Char"/>
    <w:basedOn w:val="BTBodyText-SprintlawChar"/>
    <w:link w:val="S7Schedule7-Sprintlaw"/>
    <w:uiPriority w:val="10"/>
    <w:rsid w:val="009B7F7A"/>
  </w:style>
  <w:style w:type="paragraph" w:customStyle="1" w:styleId="S9Schedule9-Sprintlaw">
    <w:name w:val="[S9] Schedule 9 - Sprintlaw"/>
    <w:basedOn w:val="BTBodyText-Sprintlaw"/>
    <w:link w:val="S9Schedule9-SprintlawChar"/>
    <w:uiPriority w:val="10"/>
    <w:qFormat/>
    <w:rsid w:val="00DB362D"/>
    <w:pPr>
      <w:numPr>
        <w:ilvl w:val="8"/>
        <w:numId w:val="3"/>
      </w:numPr>
    </w:pPr>
  </w:style>
  <w:style w:type="character" w:customStyle="1" w:styleId="S8Schedule8-SprintlawChar">
    <w:name w:val="[S8] Schedule 8 - Sprintlaw Char"/>
    <w:basedOn w:val="BTBodyText-SprintlawChar"/>
    <w:link w:val="S8Schedule8-Sprintlaw"/>
    <w:uiPriority w:val="10"/>
    <w:rsid w:val="009B7F7A"/>
  </w:style>
  <w:style w:type="character" w:customStyle="1" w:styleId="S9Schedule9-SprintlawChar">
    <w:name w:val="[S9] Schedule 9 - Sprintlaw Char"/>
    <w:basedOn w:val="BTBodyText-SprintlawChar"/>
    <w:link w:val="S9Schedule9-Sprintlaw"/>
    <w:uiPriority w:val="10"/>
    <w:rsid w:val="009B7F7A"/>
  </w:style>
  <w:style w:type="paragraph" w:customStyle="1" w:styleId="B1Bullet1-Sprintlaw">
    <w:name w:val="[B1] Bullet 1 - Sprintlaw"/>
    <w:basedOn w:val="BTBodyText-Sprintlaw"/>
    <w:link w:val="B1Bullet1-SprintlawChar"/>
    <w:uiPriority w:val="14"/>
    <w:qFormat/>
    <w:rsid w:val="00EE6458"/>
    <w:pPr>
      <w:numPr>
        <w:numId w:val="4"/>
      </w:numPr>
    </w:pPr>
  </w:style>
  <w:style w:type="paragraph" w:customStyle="1" w:styleId="B2Bullet2-Sprintlaw">
    <w:name w:val="[B2] Bullet 2 - Sprintlaw"/>
    <w:basedOn w:val="BTBodyText-Sprintlaw"/>
    <w:link w:val="B2Bullet2-SprintlawChar"/>
    <w:uiPriority w:val="14"/>
    <w:qFormat/>
    <w:rsid w:val="00EE6458"/>
    <w:pPr>
      <w:numPr>
        <w:ilvl w:val="1"/>
        <w:numId w:val="4"/>
      </w:numPr>
    </w:pPr>
  </w:style>
  <w:style w:type="character" w:customStyle="1" w:styleId="B1Bullet1-SprintlawChar">
    <w:name w:val="[B1] Bullet 1 - Sprintlaw Char"/>
    <w:basedOn w:val="BTBodyText-SprintlawChar"/>
    <w:link w:val="B1Bullet1-Sprintlaw"/>
    <w:uiPriority w:val="14"/>
    <w:rsid w:val="009B7F7A"/>
  </w:style>
  <w:style w:type="paragraph" w:customStyle="1" w:styleId="B3Bullet3-Sprintlaw">
    <w:name w:val="[B3] Bullet 3 - Sprintlaw"/>
    <w:basedOn w:val="BTBodyText-Sprintlaw"/>
    <w:link w:val="B3Bullet3-SprintlawChar"/>
    <w:uiPriority w:val="14"/>
    <w:qFormat/>
    <w:rsid w:val="00EE6458"/>
    <w:pPr>
      <w:numPr>
        <w:ilvl w:val="2"/>
        <w:numId w:val="4"/>
      </w:numPr>
    </w:pPr>
  </w:style>
  <w:style w:type="character" w:customStyle="1" w:styleId="B2Bullet2-SprintlawChar">
    <w:name w:val="[B2] Bullet 2 - Sprintlaw Char"/>
    <w:basedOn w:val="BTBodyText-SprintlawChar"/>
    <w:link w:val="B2Bullet2-Sprintlaw"/>
    <w:uiPriority w:val="14"/>
    <w:rsid w:val="009B7F7A"/>
  </w:style>
  <w:style w:type="paragraph" w:customStyle="1" w:styleId="N1Number1-Sprintlaw">
    <w:name w:val="[N1] Number 1 - Sprintlaw"/>
    <w:basedOn w:val="BTBodyText-Sprintlaw"/>
    <w:link w:val="N1Number1-SprintlawChar"/>
    <w:uiPriority w:val="16"/>
    <w:qFormat/>
    <w:rsid w:val="00C571D7"/>
    <w:pPr>
      <w:numPr>
        <w:numId w:val="5"/>
      </w:numPr>
    </w:pPr>
  </w:style>
  <w:style w:type="character" w:customStyle="1" w:styleId="B3Bullet3-SprintlawChar">
    <w:name w:val="[B3] Bullet 3 - Sprintlaw Char"/>
    <w:basedOn w:val="BTBodyText-SprintlawChar"/>
    <w:link w:val="B3Bullet3-Sprintlaw"/>
    <w:uiPriority w:val="14"/>
    <w:rsid w:val="009B7F7A"/>
  </w:style>
  <w:style w:type="paragraph" w:customStyle="1" w:styleId="N2Number2-Sprintlaw">
    <w:name w:val="[N2] Number 2 - Sprintlaw"/>
    <w:basedOn w:val="BTBodyText-Sprintlaw"/>
    <w:link w:val="N2Number2-SprintlawChar"/>
    <w:uiPriority w:val="16"/>
    <w:qFormat/>
    <w:rsid w:val="00C571D7"/>
    <w:pPr>
      <w:numPr>
        <w:ilvl w:val="1"/>
        <w:numId w:val="5"/>
      </w:numPr>
    </w:pPr>
  </w:style>
  <w:style w:type="character" w:customStyle="1" w:styleId="N1Number1-SprintlawChar">
    <w:name w:val="[N1] Number 1 - Sprintlaw Char"/>
    <w:basedOn w:val="BTBodyText-SprintlawChar"/>
    <w:link w:val="N1Number1-Sprintlaw"/>
    <w:uiPriority w:val="16"/>
    <w:rsid w:val="009B7F7A"/>
  </w:style>
  <w:style w:type="paragraph" w:customStyle="1" w:styleId="N3Number3-Sprintlaw">
    <w:name w:val="[N3] Number 3 - Sprintlaw"/>
    <w:basedOn w:val="BTBodyText-Sprintlaw"/>
    <w:link w:val="N3Number3-SprintlawChar"/>
    <w:uiPriority w:val="16"/>
    <w:qFormat/>
    <w:rsid w:val="00C571D7"/>
    <w:pPr>
      <w:numPr>
        <w:ilvl w:val="2"/>
        <w:numId w:val="5"/>
      </w:numPr>
    </w:pPr>
  </w:style>
  <w:style w:type="character" w:customStyle="1" w:styleId="N2Number2-SprintlawChar">
    <w:name w:val="[N2] Number 2 - Sprintlaw Char"/>
    <w:basedOn w:val="BTBodyText-SprintlawChar"/>
    <w:link w:val="N2Number2-Sprintlaw"/>
    <w:uiPriority w:val="16"/>
    <w:rsid w:val="009B7F7A"/>
  </w:style>
  <w:style w:type="paragraph" w:customStyle="1" w:styleId="N4Number4-Sprintlaw">
    <w:name w:val="[N4] Number 4 - Sprintlaw"/>
    <w:basedOn w:val="BTBodyText-Sprintlaw"/>
    <w:link w:val="N4Number4-SprintlawChar"/>
    <w:uiPriority w:val="16"/>
    <w:qFormat/>
    <w:rsid w:val="00C571D7"/>
    <w:pPr>
      <w:numPr>
        <w:ilvl w:val="3"/>
        <w:numId w:val="5"/>
      </w:numPr>
    </w:pPr>
  </w:style>
  <w:style w:type="character" w:customStyle="1" w:styleId="N3Number3-SprintlawChar">
    <w:name w:val="[N3] Number 3 - Sprintlaw Char"/>
    <w:basedOn w:val="BTBodyText-SprintlawChar"/>
    <w:link w:val="N3Number3-Sprintlaw"/>
    <w:uiPriority w:val="16"/>
    <w:rsid w:val="009B7F7A"/>
  </w:style>
  <w:style w:type="paragraph" w:customStyle="1" w:styleId="N5Number5-Sprintlaw">
    <w:name w:val="[N5] Number 5 - Sprintlaw"/>
    <w:basedOn w:val="BTBodyText-Sprintlaw"/>
    <w:link w:val="N5Number5-SprintlawChar"/>
    <w:uiPriority w:val="16"/>
    <w:qFormat/>
    <w:rsid w:val="00C571D7"/>
    <w:pPr>
      <w:numPr>
        <w:ilvl w:val="4"/>
        <w:numId w:val="5"/>
      </w:numPr>
    </w:pPr>
  </w:style>
  <w:style w:type="character" w:customStyle="1" w:styleId="N4Number4-SprintlawChar">
    <w:name w:val="[N4] Number 4 - Sprintlaw Char"/>
    <w:basedOn w:val="BTBodyText-SprintlawChar"/>
    <w:link w:val="N4Number4-Sprintlaw"/>
    <w:uiPriority w:val="16"/>
    <w:rsid w:val="009B7F7A"/>
  </w:style>
  <w:style w:type="paragraph" w:customStyle="1" w:styleId="N6Number6-Sprintlaw">
    <w:name w:val="[N6] Number 6 - Sprintlaw"/>
    <w:basedOn w:val="BTBodyText-Sprintlaw"/>
    <w:link w:val="N6Number6-SprintlawChar"/>
    <w:uiPriority w:val="16"/>
    <w:rsid w:val="00C571D7"/>
    <w:pPr>
      <w:numPr>
        <w:ilvl w:val="5"/>
        <w:numId w:val="5"/>
      </w:numPr>
    </w:pPr>
  </w:style>
  <w:style w:type="character" w:customStyle="1" w:styleId="N5Number5-SprintlawChar">
    <w:name w:val="[N5] Number 5 - Sprintlaw Char"/>
    <w:basedOn w:val="BTBodyText-SprintlawChar"/>
    <w:link w:val="N5Number5-Sprintlaw"/>
    <w:uiPriority w:val="16"/>
    <w:rsid w:val="009B7F7A"/>
  </w:style>
  <w:style w:type="paragraph" w:customStyle="1" w:styleId="N7Number7-Sprintlaw">
    <w:name w:val="[N7] Number 7 - Sprintlaw"/>
    <w:basedOn w:val="BTBodyText-Sprintlaw"/>
    <w:link w:val="N7Number7-SprintlawChar"/>
    <w:uiPriority w:val="16"/>
    <w:rsid w:val="00C571D7"/>
    <w:pPr>
      <w:numPr>
        <w:ilvl w:val="6"/>
        <w:numId w:val="5"/>
      </w:numPr>
    </w:pPr>
  </w:style>
  <w:style w:type="character" w:customStyle="1" w:styleId="N6Number6-SprintlawChar">
    <w:name w:val="[N6] Number 6 - Sprintlaw Char"/>
    <w:basedOn w:val="BTBodyText-SprintlawChar"/>
    <w:link w:val="N6Number6-Sprintlaw"/>
    <w:uiPriority w:val="16"/>
    <w:rsid w:val="009B7F7A"/>
  </w:style>
  <w:style w:type="paragraph" w:customStyle="1" w:styleId="N8Number8-Sprintlaw">
    <w:name w:val="[N8] Number 8 - Sprintlaw"/>
    <w:basedOn w:val="BTBodyText-Sprintlaw"/>
    <w:link w:val="N8Number8-SprintlawChar"/>
    <w:uiPriority w:val="16"/>
    <w:rsid w:val="00C571D7"/>
    <w:pPr>
      <w:numPr>
        <w:ilvl w:val="7"/>
        <w:numId w:val="5"/>
      </w:numPr>
    </w:pPr>
  </w:style>
  <w:style w:type="character" w:customStyle="1" w:styleId="N7Number7-SprintlawChar">
    <w:name w:val="[N7] Number 7 - Sprintlaw Char"/>
    <w:basedOn w:val="BTBodyText-SprintlawChar"/>
    <w:link w:val="N7Number7-Sprintlaw"/>
    <w:uiPriority w:val="16"/>
    <w:rsid w:val="009B7F7A"/>
  </w:style>
  <w:style w:type="paragraph" w:customStyle="1" w:styleId="N9Number9-Sprintlaw">
    <w:name w:val="[N9] Number 9 - Sprintlaw"/>
    <w:basedOn w:val="BTBodyText-Sprintlaw"/>
    <w:link w:val="N9Number9-SprintlawChar"/>
    <w:uiPriority w:val="16"/>
    <w:rsid w:val="00C571D7"/>
    <w:pPr>
      <w:numPr>
        <w:ilvl w:val="8"/>
        <w:numId w:val="5"/>
      </w:numPr>
    </w:pPr>
  </w:style>
  <w:style w:type="character" w:customStyle="1" w:styleId="N8Number8-SprintlawChar">
    <w:name w:val="[N8] Number 8 - Sprintlaw Char"/>
    <w:basedOn w:val="BTBodyText-SprintlawChar"/>
    <w:link w:val="N8Number8-Sprintlaw"/>
    <w:uiPriority w:val="16"/>
    <w:rsid w:val="009B7F7A"/>
  </w:style>
  <w:style w:type="paragraph" w:customStyle="1" w:styleId="R1Recital1-Sprintlaw">
    <w:name w:val="[R1] Recital 1 - Sprintlaw"/>
    <w:basedOn w:val="BTBodyText-Sprintlaw"/>
    <w:link w:val="R1Recital1-SprintlawChar"/>
    <w:uiPriority w:val="12"/>
    <w:qFormat/>
    <w:rsid w:val="00B976C5"/>
    <w:pPr>
      <w:numPr>
        <w:numId w:val="6"/>
      </w:numPr>
    </w:pPr>
  </w:style>
  <w:style w:type="character" w:customStyle="1" w:styleId="N9Number9-SprintlawChar">
    <w:name w:val="[N9] Number 9 - Sprintlaw Char"/>
    <w:basedOn w:val="BTBodyText-SprintlawChar"/>
    <w:link w:val="N9Number9-Sprintlaw"/>
    <w:uiPriority w:val="16"/>
    <w:rsid w:val="009B7F7A"/>
  </w:style>
  <w:style w:type="paragraph" w:customStyle="1" w:styleId="R2Recital2-Sprintlaw">
    <w:name w:val="[R2] Recital 2 - Sprintlaw"/>
    <w:basedOn w:val="BTBodyText-Sprintlaw"/>
    <w:link w:val="R2Recital2-SprintlawChar"/>
    <w:uiPriority w:val="12"/>
    <w:qFormat/>
    <w:rsid w:val="00B976C5"/>
    <w:pPr>
      <w:numPr>
        <w:ilvl w:val="1"/>
        <w:numId w:val="6"/>
      </w:numPr>
    </w:pPr>
  </w:style>
  <w:style w:type="character" w:customStyle="1" w:styleId="R1Recital1-SprintlawChar">
    <w:name w:val="[R1] Recital 1 - Sprintlaw Char"/>
    <w:basedOn w:val="BTBodyText-SprintlawChar"/>
    <w:link w:val="R1Recital1-Sprintlaw"/>
    <w:uiPriority w:val="12"/>
    <w:rsid w:val="009B7F7A"/>
  </w:style>
  <w:style w:type="paragraph" w:customStyle="1" w:styleId="R3Recital3-Sprintlaw">
    <w:name w:val="[R3] Recital 3 - Sprintlaw"/>
    <w:basedOn w:val="BTBodyText-Sprintlaw"/>
    <w:link w:val="R3Recital3-SprintlawChar"/>
    <w:uiPriority w:val="12"/>
    <w:qFormat/>
    <w:rsid w:val="00B976C5"/>
    <w:pPr>
      <w:numPr>
        <w:ilvl w:val="2"/>
        <w:numId w:val="6"/>
      </w:numPr>
    </w:pPr>
  </w:style>
  <w:style w:type="character" w:customStyle="1" w:styleId="R2Recital2-SprintlawChar">
    <w:name w:val="[R2] Recital 2 - Sprintlaw Char"/>
    <w:basedOn w:val="BTBodyText-SprintlawChar"/>
    <w:link w:val="R2Recital2-Sprintlaw"/>
    <w:uiPriority w:val="12"/>
    <w:rsid w:val="009B7F7A"/>
  </w:style>
  <w:style w:type="paragraph" w:customStyle="1" w:styleId="R4Recital4-Sprintlaw">
    <w:name w:val="[R4] Recital 4 - Sprintlaw"/>
    <w:basedOn w:val="BTBodyText-Sprintlaw"/>
    <w:link w:val="R4Recital4-SprintlawChar"/>
    <w:uiPriority w:val="12"/>
    <w:rsid w:val="00B976C5"/>
    <w:pPr>
      <w:numPr>
        <w:ilvl w:val="3"/>
        <w:numId w:val="6"/>
      </w:numPr>
    </w:pPr>
  </w:style>
  <w:style w:type="character" w:customStyle="1" w:styleId="R3Recital3-SprintlawChar">
    <w:name w:val="[R3] Recital 3 - Sprintlaw Char"/>
    <w:basedOn w:val="BTBodyText-SprintlawChar"/>
    <w:link w:val="R3Recital3-Sprintlaw"/>
    <w:uiPriority w:val="12"/>
    <w:rsid w:val="009B7F7A"/>
  </w:style>
  <w:style w:type="paragraph" w:customStyle="1" w:styleId="R5Recital5-Sprintlaw">
    <w:name w:val="[R5] Recital 5 - Sprintlaw"/>
    <w:basedOn w:val="BTBodyText-Sprintlaw"/>
    <w:link w:val="R5Recital5-SprintlawChar"/>
    <w:uiPriority w:val="12"/>
    <w:rsid w:val="00B976C5"/>
    <w:pPr>
      <w:numPr>
        <w:ilvl w:val="4"/>
        <w:numId w:val="6"/>
      </w:numPr>
    </w:pPr>
  </w:style>
  <w:style w:type="character" w:customStyle="1" w:styleId="R4Recital4-SprintlawChar">
    <w:name w:val="[R4] Recital 4 - Sprintlaw Char"/>
    <w:basedOn w:val="BTBodyText-SprintlawChar"/>
    <w:link w:val="R4Recital4-Sprintlaw"/>
    <w:uiPriority w:val="12"/>
    <w:rsid w:val="009B7F7A"/>
  </w:style>
  <w:style w:type="paragraph" w:customStyle="1" w:styleId="R6Recital6-Sprintlaw">
    <w:name w:val="[R6] Recital 6 - Sprintlaw"/>
    <w:basedOn w:val="BTBodyText-Sprintlaw"/>
    <w:link w:val="R6Recital6-SprintlawChar"/>
    <w:uiPriority w:val="12"/>
    <w:rsid w:val="00B976C5"/>
    <w:pPr>
      <w:numPr>
        <w:ilvl w:val="5"/>
        <w:numId w:val="6"/>
      </w:numPr>
    </w:pPr>
  </w:style>
  <w:style w:type="character" w:customStyle="1" w:styleId="R5Recital5-SprintlawChar">
    <w:name w:val="[R5] Recital 5 - Sprintlaw Char"/>
    <w:basedOn w:val="BTBodyText-SprintlawChar"/>
    <w:link w:val="R5Recital5-Sprintlaw"/>
    <w:uiPriority w:val="12"/>
    <w:rsid w:val="009B7F7A"/>
  </w:style>
  <w:style w:type="paragraph" w:customStyle="1" w:styleId="R7Recital7-Sprintlaw">
    <w:name w:val="[R7] Recital 7 - Sprintlaw"/>
    <w:basedOn w:val="BTBodyText-Sprintlaw"/>
    <w:link w:val="R7Recital7-SprintlawChar"/>
    <w:uiPriority w:val="12"/>
    <w:rsid w:val="00B976C5"/>
    <w:pPr>
      <w:numPr>
        <w:ilvl w:val="6"/>
        <w:numId w:val="6"/>
      </w:numPr>
    </w:pPr>
  </w:style>
  <w:style w:type="character" w:customStyle="1" w:styleId="R6Recital6-SprintlawChar">
    <w:name w:val="[R6] Recital 6 - Sprintlaw Char"/>
    <w:basedOn w:val="BTBodyText-SprintlawChar"/>
    <w:link w:val="R6Recital6-Sprintlaw"/>
    <w:uiPriority w:val="12"/>
    <w:rsid w:val="009B7F7A"/>
  </w:style>
  <w:style w:type="paragraph" w:customStyle="1" w:styleId="R8Recital8-Sprintlaw">
    <w:name w:val="[R8] Recital 8 - Sprintlaw"/>
    <w:basedOn w:val="BTBodyText-Sprintlaw"/>
    <w:link w:val="R8Recital8-SprintlawChar"/>
    <w:uiPriority w:val="12"/>
    <w:rsid w:val="00B976C5"/>
    <w:pPr>
      <w:numPr>
        <w:ilvl w:val="7"/>
        <w:numId w:val="6"/>
      </w:numPr>
    </w:pPr>
  </w:style>
  <w:style w:type="character" w:customStyle="1" w:styleId="R7Recital7-SprintlawChar">
    <w:name w:val="[R7] Recital 7 - Sprintlaw Char"/>
    <w:basedOn w:val="BTBodyText-SprintlawChar"/>
    <w:link w:val="R7Recital7-Sprintlaw"/>
    <w:uiPriority w:val="12"/>
    <w:rsid w:val="009B7F7A"/>
  </w:style>
  <w:style w:type="paragraph" w:customStyle="1" w:styleId="R9Recital9-Sprintlaw">
    <w:name w:val="[R9] Recital 9 - Sprintlaw"/>
    <w:basedOn w:val="BTBodyText-Sprintlaw"/>
    <w:link w:val="R9Recital9-SprintlawChar"/>
    <w:uiPriority w:val="12"/>
    <w:rsid w:val="00B976C5"/>
    <w:pPr>
      <w:numPr>
        <w:ilvl w:val="8"/>
        <w:numId w:val="6"/>
      </w:numPr>
    </w:pPr>
  </w:style>
  <w:style w:type="character" w:customStyle="1" w:styleId="R8Recital8-SprintlawChar">
    <w:name w:val="[R8] Recital 8 - Sprintlaw Char"/>
    <w:basedOn w:val="BTBodyText-SprintlawChar"/>
    <w:link w:val="R8Recital8-Sprintlaw"/>
    <w:uiPriority w:val="12"/>
    <w:rsid w:val="009B7F7A"/>
  </w:style>
  <w:style w:type="character" w:styleId="Hyperlink">
    <w:name w:val="Hyperlink"/>
    <w:basedOn w:val="DefaultParagraphFont"/>
    <w:uiPriority w:val="99"/>
    <w:unhideWhenUsed/>
    <w:rsid w:val="00295057"/>
    <w:rPr>
      <w:color w:val="17C0B9" w:themeColor="hyperlink"/>
      <w:u w:val="single"/>
    </w:rPr>
  </w:style>
  <w:style w:type="character" w:customStyle="1" w:styleId="R9Recital9-SprintlawChar">
    <w:name w:val="[R9] Recital 9 - Sprintlaw Char"/>
    <w:basedOn w:val="BTBodyText-SprintlawChar"/>
    <w:link w:val="R9Recital9-Sprintlaw"/>
    <w:uiPriority w:val="12"/>
    <w:rsid w:val="009B7F7A"/>
  </w:style>
  <w:style w:type="character" w:styleId="UnresolvedMention">
    <w:name w:val="Unresolved Mention"/>
    <w:basedOn w:val="DefaultParagraphFont"/>
    <w:uiPriority w:val="99"/>
    <w:semiHidden/>
    <w:unhideWhenUsed/>
    <w:rsid w:val="00295057"/>
    <w:rPr>
      <w:color w:val="605E5C"/>
      <w:shd w:val="clear" w:color="auto" w:fill="E1DFDD"/>
    </w:rPr>
  </w:style>
  <w:style w:type="paragraph" w:customStyle="1" w:styleId="H1OHeading1Other-Sprintlaw">
    <w:name w:val="[H1O] Heading 1 Other - Sprintlaw"/>
    <w:basedOn w:val="H1Heading1-Sprintlaw"/>
    <w:next w:val="BTBodyText-Sprintlaw"/>
    <w:link w:val="H1OHeading1Other-SprintlawChar"/>
    <w:uiPriority w:val="22"/>
    <w:qFormat/>
    <w:rsid w:val="009B0CCE"/>
  </w:style>
  <w:style w:type="character" w:styleId="FollowedHyperlink">
    <w:name w:val="FollowedHyperlink"/>
    <w:basedOn w:val="DefaultParagraphFont"/>
    <w:uiPriority w:val="99"/>
    <w:semiHidden/>
    <w:unhideWhenUsed/>
    <w:rsid w:val="00944C50"/>
    <w:rPr>
      <w:color w:val="0563C1"/>
      <w:u w:val="single"/>
    </w:rPr>
  </w:style>
  <w:style w:type="paragraph" w:styleId="FootnoteText">
    <w:name w:val="footnote text"/>
    <w:basedOn w:val="Normal"/>
    <w:link w:val="FootnoteTextChar"/>
    <w:uiPriority w:val="99"/>
    <w:rsid w:val="00E24298"/>
    <w:pPr>
      <w:spacing w:before="0"/>
    </w:pPr>
    <w:rPr>
      <w:sz w:val="18"/>
    </w:rPr>
  </w:style>
  <w:style w:type="character" w:customStyle="1" w:styleId="H1OHeading1Other-SprintlawChar">
    <w:name w:val="[H1O] Heading 1 Other - Sprintlaw Char"/>
    <w:basedOn w:val="H1Heading1-SprintlawChar"/>
    <w:link w:val="H1OHeading1Other-Sprintlaw"/>
    <w:uiPriority w:val="22"/>
    <w:rsid w:val="009B7F7A"/>
    <w:rPr>
      <w:rFonts w:ascii="Arial Bold" w:eastAsiaTheme="majorEastAsia" w:hAnsi="Arial Bold" w:cstheme="majorBidi"/>
      <w:b/>
      <w:caps/>
      <w:sz w:val="24"/>
      <w:szCs w:val="32"/>
    </w:rPr>
  </w:style>
  <w:style w:type="character" w:customStyle="1" w:styleId="FootnoteTextChar">
    <w:name w:val="Footnote Text Char"/>
    <w:basedOn w:val="DefaultParagraphFont"/>
    <w:link w:val="FootnoteText"/>
    <w:uiPriority w:val="99"/>
    <w:rsid w:val="00E24298"/>
    <w:rPr>
      <w:sz w:val="18"/>
    </w:rPr>
  </w:style>
  <w:style w:type="character" w:styleId="FootnoteReference">
    <w:name w:val="footnote reference"/>
    <w:basedOn w:val="DefaultParagraphFont"/>
    <w:uiPriority w:val="99"/>
    <w:semiHidden/>
    <w:unhideWhenUsed/>
    <w:rsid w:val="00E24298"/>
    <w:rPr>
      <w:vertAlign w:val="superscript"/>
    </w:rPr>
  </w:style>
  <w:style w:type="paragraph" w:styleId="TOCHeading">
    <w:name w:val="TOC Heading"/>
    <w:basedOn w:val="Heading1"/>
    <w:next w:val="Normal"/>
    <w:uiPriority w:val="39"/>
    <w:unhideWhenUsed/>
    <w:rsid w:val="00CE6E09"/>
    <w:pPr>
      <w:spacing w:before="0" w:after="240"/>
      <w:outlineLvl w:val="9"/>
    </w:pPr>
    <w:rPr>
      <w:caps w:val="0"/>
      <w:lang w:val="en-US"/>
    </w:rPr>
  </w:style>
  <w:style w:type="paragraph" w:styleId="TOC1">
    <w:name w:val="toc 1"/>
    <w:basedOn w:val="Normal"/>
    <w:next w:val="Normal"/>
    <w:autoRedefine/>
    <w:uiPriority w:val="39"/>
    <w:unhideWhenUsed/>
    <w:rsid w:val="00062B96"/>
    <w:pPr>
      <w:tabs>
        <w:tab w:val="right" w:leader="dot" w:pos="9628"/>
      </w:tabs>
      <w:spacing w:after="100"/>
      <w:ind w:left="567" w:hanging="567"/>
    </w:pPr>
    <w:rPr>
      <w:rFonts w:ascii="Arial Bold" w:hAnsi="Arial Bold"/>
      <w:b/>
      <w:caps/>
    </w:rPr>
  </w:style>
  <w:style w:type="paragraph" w:styleId="TOC2">
    <w:name w:val="toc 2"/>
    <w:basedOn w:val="Normal"/>
    <w:next w:val="Normal"/>
    <w:autoRedefine/>
    <w:uiPriority w:val="39"/>
    <w:unhideWhenUsed/>
    <w:rsid w:val="00655EDF"/>
    <w:pPr>
      <w:tabs>
        <w:tab w:val="right" w:leader="dot" w:pos="9628"/>
      </w:tabs>
      <w:spacing w:after="100"/>
    </w:pPr>
    <w:rPr>
      <w:b/>
    </w:rPr>
  </w:style>
  <w:style w:type="paragraph" w:styleId="TOC3">
    <w:name w:val="toc 3"/>
    <w:basedOn w:val="Normal"/>
    <w:next w:val="Normal"/>
    <w:autoRedefine/>
    <w:uiPriority w:val="39"/>
    <w:unhideWhenUsed/>
    <w:rsid w:val="00C3712F"/>
    <w:pPr>
      <w:tabs>
        <w:tab w:val="right" w:leader="dot" w:pos="9628"/>
      </w:tabs>
      <w:spacing w:after="100"/>
      <w:ind w:left="709"/>
    </w:pPr>
  </w:style>
  <w:style w:type="paragraph" w:customStyle="1" w:styleId="DTDefinitionText-Sprintlaw">
    <w:name w:val="[DT] Definition Text - Sprintlaw"/>
    <w:basedOn w:val="BTNSBodyTextNoSpacing-Sprintlaw"/>
    <w:link w:val="DTDefinitionText-SprintlawChar"/>
    <w:uiPriority w:val="18"/>
    <w:qFormat/>
    <w:rsid w:val="00673035"/>
    <w:pPr>
      <w:spacing w:before="80" w:after="80"/>
    </w:pPr>
  </w:style>
  <w:style w:type="character" w:customStyle="1" w:styleId="DTDefinitionText-SprintlawChar">
    <w:name w:val="[DT] Definition Text - Sprintlaw Char"/>
    <w:basedOn w:val="BTNSBodyTextNoSpacing-SprintlawChar"/>
    <w:link w:val="DTDefinitionText-Sprintlaw"/>
    <w:uiPriority w:val="18"/>
    <w:rsid w:val="009B7F7A"/>
  </w:style>
  <w:style w:type="paragraph" w:customStyle="1" w:styleId="D1Definition1Term-Sprintlaw">
    <w:name w:val="[D1] Definition 1 Term - Sprintlaw"/>
    <w:basedOn w:val="DTDefinitionText-Sprintlaw"/>
    <w:next w:val="DTDefinitionText-Sprintlaw"/>
    <w:link w:val="D1Definition1Term-SprintlawChar"/>
    <w:uiPriority w:val="19"/>
    <w:qFormat/>
    <w:rsid w:val="00436E27"/>
    <w:pPr>
      <w:numPr>
        <w:numId w:val="7"/>
      </w:numPr>
    </w:pPr>
    <w:rPr>
      <w:b/>
    </w:rPr>
  </w:style>
  <w:style w:type="paragraph" w:customStyle="1" w:styleId="D2Definition2-Sprintlaw">
    <w:name w:val="[D2] Definition 2 - Sprintlaw"/>
    <w:basedOn w:val="DTDefinitionText-Sprintlaw"/>
    <w:link w:val="D2Definition2-SprintlawChar"/>
    <w:uiPriority w:val="19"/>
    <w:qFormat/>
    <w:rsid w:val="00436E27"/>
    <w:pPr>
      <w:numPr>
        <w:ilvl w:val="1"/>
        <w:numId w:val="7"/>
      </w:numPr>
    </w:pPr>
  </w:style>
  <w:style w:type="character" w:customStyle="1" w:styleId="D1Definition1Term-SprintlawChar">
    <w:name w:val="[D1] Definition 1 Term - Sprintlaw Char"/>
    <w:basedOn w:val="DTDefinitionText-SprintlawChar"/>
    <w:link w:val="D1Definition1Term-Sprintlaw"/>
    <w:uiPriority w:val="19"/>
    <w:rsid w:val="009B7F7A"/>
    <w:rPr>
      <w:b/>
    </w:rPr>
  </w:style>
  <w:style w:type="paragraph" w:customStyle="1" w:styleId="D3Definition3-Sprintlaw">
    <w:name w:val="[D3] Definition 3 - Sprintlaw"/>
    <w:basedOn w:val="DTDefinitionText-Sprintlaw"/>
    <w:link w:val="D3Definition3-SprintlawChar"/>
    <w:uiPriority w:val="19"/>
    <w:qFormat/>
    <w:rsid w:val="00436E27"/>
    <w:pPr>
      <w:numPr>
        <w:ilvl w:val="2"/>
        <w:numId w:val="7"/>
      </w:numPr>
    </w:pPr>
  </w:style>
  <w:style w:type="character" w:customStyle="1" w:styleId="D2Definition2-SprintlawChar">
    <w:name w:val="[D2] Definition 2 - Sprintlaw Char"/>
    <w:basedOn w:val="DTDefinitionText-SprintlawChar"/>
    <w:link w:val="D2Definition2-Sprintlaw"/>
    <w:uiPriority w:val="19"/>
    <w:rsid w:val="009B7F7A"/>
  </w:style>
  <w:style w:type="paragraph" w:customStyle="1" w:styleId="D4Definition4-Sprintlaw">
    <w:name w:val="[D4] Definition 4 - Sprintlaw"/>
    <w:basedOn w:val="DTDefinitionText-Sprintlaw"/>
    <w:link w:val="D4Definition4-SprintlawChar"/>
    <w:uiPriority w:val="19"/>
    <w:qFormat/>
    <w:rsid w:val="00436E27"/>
    <w:pPr>
      <w:numPr>
        <w:ilvl w:val="3"/>
        <w:numId w:val="7"/>
      </w:numPr>
    </w:pPr>
  </w:style>
  <w:style w:type="character" w:customStyle="1" w:styleId="D3Definition3-SprintlawChar">
    <w:name w:val="[D3] Definition 3 - Sprintlaw Char"/>
    <w:basedOn w:val="DTDefinitionText-SprintlawChar"/>
    <w:link w:val="D3Definition3-Sprintlaw"/>
    <w:uiPriority w:val="19"/>
    <w:rsid w:val="009B7F7A"/>
  </w:style>
  <w:style w:type="paragraph" w:customStyle="1" w:styleId="D5Definition5-Sprintlaw">
    <w:name w:val="[D5] Definition 5 - Sprintlaw"/>
    <w:basedOn w:val="DTDefinitionText-Sprintlaw"/>
    <w:link w:val="D5Definition5-SprintlawChar"/>
    <w:uiPriority w:val="19"/>
    <w:qFormat/>
    <w:rsid w:val="00436E27"/>
    <w:pPr>
      <w:numPr>
        <w:ilvl w:val="4"/>
        <w:numId w:val="7"/>
      </w:numPr>
    </w:pPr>
  </w:style>
  <w:style w:type="character" w:customStyle="1" w:styleId="D4Definition4-SprintlawChar">
    <w:name w:val="[D4] Definition 4 - Sprintlaw Char"/>
    <w:basedOn w:val="DTDefinitionText-SprintlawChar"/>
    <w:link w:val="D4Definition4-Sprintlaw"/>
    <w:uiPriority w:val="19"/>
    <w:rsid w:val="009B7F7A"/>
  </w:style>
  <w:style w:type="paragraph" w:customStyle="1" w:styleId="D6Definition6-Sprintlaw">
    <w:name w:val="[D6] Definition 6 - Sprintlaw"/>
    <w:basedOn w:val="DTDefinitionText-Sprintlaw"/>
    <w:link w:val="D6Definition6-SprintlawChar"/>
    <w:uiPriority w:val="19"/>
    <w:rsid w:val="00436E27"/>
    <w:pPr>
      <w:numPr>
        <w:ilvl w:val="5"/>
        <w:numId w:val="7"/>
      </w:numPr>
    </w:pPr>
  </w:style>
  <w:style w:type="character" w:customStyle="1" w:styleId="D5Definition5-SprintlawChar">
    <w:name w:val="[D5] Definition 5 - Sprintlaw Char"/>
    <w:basedOn w:val="DTDefinitionText-SprintlawChar"/>
    <w:link w:val="D5Definition5-Sprintlaw"/>
    <w:uiPriority w:val="19"/>
    <w:rsid w:val="009B7F7A"/>
  </w:style>
  <w:style w:type="paragraph" w:customStyle="1" w:styleId="D7Definition7-Sprintlaw">
    <w:name w:val="[D7] Definition 7 - Sprintlaw"/>
    <w:basedOn w:val="DTDefinitionText-Sprintlaw"/>
    <w:link w:val="D7Definition7-SprintlawChar"/>
    <w:uiPriority w:val="19"/>
    <w:rsid w:val="00436E27"/>
    <w:pPr>
      <w:numPr>
        <w:ilvl w:val="6"/>
        <w:numId w:val="7"/>
      </w:numPr>
    </w:pPr>
  </w:style>
  <w:style w:type="character" w:customStyle="1" w:styleId="D6Definition6-SprintlawChar">
    <w:name w:val="[D6] Definition 6 - Sprintlaw Char"/>
    <w:basedOn w:val="DTDefinitionText-SprintlawChar"/>
    <w:link w:val="D6Definition6-Sprintlaw"/>
    <w:uiPriority w:val="19"/>
    <w:rsid w:val="009B7F7A"/>
  </w:style>
  <w:style w:type="paragraph" w:customStyle="1" w:styleId="D8Definition8-Sprintlaw">
    <w:name w:val="[D8] Definition 8 - Sprintlaw"/>
    <w:basedOn w:val="DTDefinitionText-Sprintlaw"/>
    <w:link w:val="D8Definition8-SprintlawChar"/>
    <w:uiPriority w:val="19"/>
    <w:rsid w:val="00436E27"/>
    <w:pPr>
      <w:numPr>
        <w:ilvl w:val="7"/>
        <w:numId w:val="7"/>
      </w:numPr>
    </w:pPr>
  </w:style>
  <w:style w:type="character" w:customStyle="1" w:styleId="D7Definition7-SprintlawChar">
    <w:name w:val="[D7] Definition 7 - Sprintlaw Char"/>
    <w:basedOn w:val="DTDefinitionText-SprintlawChar"/>
    <w:link w:val="D7Definition7-Sprintlaw"/>
    <w:uiPriority w:val="19"/>
    <w:rsid w:val="009B7F7A"/>
  </w:style>
  <w:style w:type="paragraph" w:customStyle="1" w:styleId="D9Definition9-Sprintlaw">
    <w:name w:val="[D9] Definition 9 - Sprintlaw"/>
    <w:basedOn w:val="DTDefinitionText-Sprintlaw"/>
    <w:link w:val="D9Definition9-SprintlawChar"/>
    <w:uiPriority w:val="19"/>
    <w:rsid w:val="00436E27"/>
    <w:pPr>
      <w:numPr>
        <w:ilvl w:val="8"/>
        <w:numId w:val="7"/>
      </w:numPr>
    </w:pPr>
  </w:style>
  <w:style w:type="character" w:customStyle="1" w:styleId="D8Definition8-SprintlawChar">
    <w:name w:val="[D8] Definition 8 - Sprintlaw Char"/>
    <w:basedOn w:val="DTDefinitionText-SprintlawChar"/>
    <w:link w:val="D8Definition8-Sprintlaw"/>
    <w:uiPriority w:val="19"/>
    <w:rsid w:val="009B7F7A"/>
  </w:style>
  <w:style w:type="paragraph" w:customStyle="1" w:styleId="DTI1DefinitionTextIndent1-Sprintlaw">
    <w:name w:val="[DTI1] Definition Text Indent 1 - Sprintlaw"/>
    <w:basedOn w:val="DTDefinitionText-Sprintlaw"/>
    <w:link w:val="DTI1DefinitionTextIndent1-SprintlawChar"/>
    <w:uiPriority w:val="18"/>
    <w:qFormat/>
    <w:rsid w:val="00617283"/>
    <w:pPr>
      <w:ind w:left="851"/>
    </w:pPr>
  </w:style>
  <w:style w:type="character" w:customStyle="1" w:styleId="D9Definition9-SprintlawChar">
    <w:name w:val="[D9] Definition 9 - Sprintlaw Char"/>
    <w:basedOn w:val="DTDefinitionText-SprintlawChar"/>
    <w:link w:val="D9Definition9-Sprintlaw"/>
    <w:uiPriority w:val="19"/>
    <w:rsid w:val="009B7F7A"/>
  </w:style>
  <w:style w:type="paragraph" w:customStyle="1" w:styleId="DTI2DefinitionTextIndent2-Sprintlaw">
    <w:name w:val="[DTI2] Definition Text Indent 2 - Sprintlaw"/>
    <w:basedOn w:val="DTDefinitionText-Sprintlaw"/>
    <w:link w:val="DTI2DefinitionTextIndent2-SprintlawChar"/>
    <w:uiPriority w:val="18"/>
    <w:qFormat/>
    <w:rsid w:val="00617283"/>
    <w:pPr>
      <w:ind w:left="1701"/>
    </w:pPr>
  </w:style>
  <w:style w:type="character" w:customStyle="1" w:styleId="DTI1DefinitionTextIndent1-SprintlawChar">
    <w:name w:val="[DTI1] Definition Text Indent 1 - Sprintlaw Char"/>
    <w:basedOn w:val="DTDefinitionText-SprintlawChar"/>
    <w:link w:val="DTI1DefinitionTextIndent1-Sprintlaw"/>
    <w:uiPriority w:val="18"/>
    <w:rsid w:val="009B7F7A"/>
  </w:style>
  <w:style w:type="character" w:customStyle="1" w:styleId="DTI2DefinitionTextIndent2-SprintlawChar">
    <w:name w:val="[DTI2] Definition Text Indent 2 - Sprintlaw Char"/>
    <w:basedOn w:val="DTDefinitionText-SprintlawChar"/>
    <w:link w:val="DTI2DefinitionTextIndent2-Sprintlaw"/>
    <w:uiPriority w:val="18"/>
    <w:rsid w:val="009B7F7A"/>
  </w:style>
  <w:style w:type="paragraph" w:customStyle="1" w:styleId="TTTableText-Sprintlaw">
    <w:name w:val="[TT] Table Text - Sprintlaw"/>
    <w:basedOn w:val="BTNSBodyTextNoSpacing-Sprintlaw"/>
    <w:link w:val="TTTableText-SprintlawChar"/>
    <w:uiPriority w:val="24"/>
    <w:qFormat/>
    <w:rsid w:val="00AD2F6A"/>
    <w:pPr>
      <w:spacing w:before="80" w:after="80"/>
    </w:pPr>
  </w:style>
  <w:style w:type="paragraph" w:customStyle="1" w:styleId="THTableHeading-Sprintlaw">
    <w:name w:val="[TH] Table Heading - Sprintlaw"/>
    <w:basedOn w:val="TTTableText-Sprintlaw"/>
    <w:link w:val="THTableHeading-SprintlawChar"/>
    <w:uiPriority w:val="24"/>
    <w:qFormat/>
    <w:rsid w:val="00AD2F6A"/>
    <w:rPr>
      <w:b/>
      <w:bCs/>
    </w:rPr>
  </w:style>
  <w:style w:type="character" w:customStyle="1" w:styleId="TTTableText-SprintlawChar">
    <w:name w:val="[TT] Table Text - Sprintlaw Char"/>
    <w:basedOn w:val="BTNSBodyTextNoSpacing-SprintlawChar"/>
    <w:link w:val="TTTableText-Sprintlaw"/>
    <w:uiPriority w:val="24"/>
    <w:rsid w:val="00C16499"/>
  </w:style>
  <w:style w:type="paragraph" w:customStyle="1" w:styleId="TN1TableNumber1-Sprintlaw">
    <w:name w:val="[TN1] Table Number 1 - Sprintlaw"/>
    <w:basedOn w:val="TTTableText-Sprintlaw"/>
    <w:link w:val="TN1TableNumber1-SprintlawChar"/>
    <w:uiPriority w:val="25"/>
    <w:qFormat/>
    <w:rsid w:val="0076201F"/>
    <w:pPr>
      <w:numPr>
        <w:numId w:val="8"/>
      </w:numPr>
    </w:pPr>
  </w:style>
  <w:style w:type="character" w:customStyle="1" w:styleId="THTableHeading-SprintlawChar">
    <w:name w:val="[TH] Table Heading - Sprintlaw Char"/>
    <w:basedOn w:val="TTTableText-SprintlawChar"/>
    <w:link w:val="THTableHeading-Sprintlaw"/>
    <w:uiPriority w:val="24"/>
    <w:rsid w:val="00C16499"/>
    <w:rPr>
      <w:b/>
      <w:bCs/>
    </w:rPr>
  </w:style>
  <w:style w:type="paragraph" w:customStyle="1" w:styleId="TN2TableNumber2-Sprintlaw">
    <w:name w:val="[TN2] Table Number 2 - Sprintlaw"/>
    <w:basedOn w:val="TTTableText-Sprintlaw"/>
    <w:link w:val="TN2TableNumber2-SprintlawChar"/>
    <w:uiPriority w:val="25"/>
    <w:qFormat/>
    <w:rsid w:val="0076201F"/>
    <w:pPr>
      <w:numPr>
        <w:ilvl w:val="1"/>
        <w:numId w:val="8"/>
      </w:numPr>
    </w:pPr>
  </w:style>
  <w:style w:type="character" w:customStyle="1" w:styleId="TN1TableNumber1-SprintlawChar">
    <w:name w:val="[TN1] Table Number 1 - Sprintlaw Char"/>
    <w:basedOn w:val="TTTableText-SprintlawChar"/>
    <w:link w:val="TN1TableNumber1-Sprintlaw"/>
    <w:uiPriority w:val="25"/>
    <w:rsid w:val="00C16499"/>
  </w:style>
  <w:style w:type="paragraph" w:customStyle="1" w:styleId="TN3TableNumber3-Sprintlaw">
    <w:name w:val="[TN3] Table Number 3 - Sprintlaw"/>
    <w:basedOn w:val="TTTableText-Sprintlaw"/>
    <w:link w:val="TN3TableNumber3-SprintlawChar"/>
    <w:uiPriority w:val="25"/>
    <w:qFormat/>
    <w:rsid w:val="0076201F"/>
    <w:pPr>
      <w:numPr>
        <w:ilvl w:val="2"/>
        <w:numId w:val="8"/>
      </w:numPr>
    </w:pPr>
  </w:style>
  <w:style w:type="character" w:customStyle="1" w:styleId="TN2TableNumber2-SprintlawChar">
    <w:name w:val="[TN2] Table Number 2 - Sprintlaw Char"/>
    <w:basedOn w:val="TTTableText-SprintlawChar"/>
    <w:link w:val="TN2TableNumber2-Sprintlaw"/>
    <w:uiPriority w:val="25"/>
    <w:rsid w:val="00C16499"/>
  </w:style>
  <w:style w:type="paragraph" w:customStyle="1" w:styleId="TN4TableNumber4-Sprintlaw">
    <w:name w:val="[TN4] Table Number 4 - Sprintlaw"/>
    <w:basedOn w:val="TTTableText-Sprintlaw"/>
    <w:link w:val="TN4TableNumber4-SprintlawChar"/>
    <w:uiPriority w:val="25"/>
    <w:rsid w:val="0076201F"/>
    <w:pPr>
      <w:numPr>
        <w:ilvl w:val="3"/>
        <w:numId w:val="8"/>
      </w:numPr>
    </w:pPr>
  </w:style>
  <w:style w:type="character" w:customStyle="1" w:styleId="TN3TableNumber3-SprintlawChar">
    <w:name w:val="[TN3] Table Number 3 - Sprintlaw Char"/>
    <w:basedOn w:val="TTTableText-SprintlawChar"/>
    <w:link w:val="TN3TableNumber3-Sprintlaw"/>
    <w:uiPriority w:val="25"/>
    <w:rsid w:val="00C16499"/>
  </w:style>
  <w:style w:type="paragraph" w:customStyle="1" w:styleId="TN5TableNumber5-Sprintlaw">
    <w:name w:val="[TN5] Table Number 5 - Sprintlaw"/>
    <w:basedOn w:val="TTTableText-Sprintlaw"/>
    <w:link w:val="TN5TableNumber5-SprintlawChar"/>
    <w:uiPriority w:val="25"/>
    <w:rsid w:val="0076201F"/>
    <w:pPr>
      <w:numPr>
        <w:ilvl w:val="4"/>
        <w:numId w:val="8"/>
      </w:numPr>
    </w:pPr>
  </w:style>
  <w:style w:type="character" w:customStyle="1" w:styleId="TN4TableNumber4-SprintlawChar">
    <w:name w:val="[TN4] Table Number 4 - Sprintlaw Char"/>
    <w:basedOn w:val="TTTableText-SprintlawChar"/>
    <w:link w:val="TN4TableNumber4-Sprintlaw"/>
    <w:uiPriority w:val="25"/>
    <w:rsid w:val="00C16499"/>
  </w:style>
  <w:style w:type="paragraph" w:customStyle="1" w:styleId="TN6TableNumber6-Sprintlaw">
    <w:name w:val="[TN6] Table Number 6 - Sprintlaw"/>
    <w:basedOn w:val="TTTableText-Sprintlaw"/>
    <w:link w:val="TN6TableNumber6-SprintlawChar"/>
    <w:uiPriority w:val="25"/>
    <w:rsid w:val="0076201F"/>
    <w:pPr>
      <w:numPr>
        <w:ilvl w:val="5"/>
        <w:numId w:val="8"/>
      </w:numPr>
    </w:pPr>
  </w:style>
  <w:style w:type="character" w:customStyle="1" w:styleId="TN5TableNumber5-SprintlawChar">
    <w:name w:val="[TN5] Table Number 5 - Sprintlaw Char"/>
    <w:basedOn w:val="TTTableText-SprintlawChar"/>
    <w:link w:val="TN5TableNumber5-Sprintlaw"/>
    <w:uiPriority w:val="25"/>
    <w:rsid w:val="00C16499"/>
  </w:style>
  <w:style w:type="paragraph" w:customStyle="1" w:styleId="TN7TableNumber7-Sprintlaw">
    <w:name w:val="[TN7] Table Number 7 - Sprintlaw"/>
    <w:basedOn w:val="TTTableText-Sprintlaw"/>
    <w:link w:val="TN7TableNumber7-SprintlawChar"/>
    <w:uiPriority w:val="25"/>
    <w:rsid w:val="0076201F"/>
    <w:pPr>
      <w:numPr>
        <w:ilvl w:val="6"/>
        <w:numId w:val="8"/>
      </w:numPr>
    </w:pPr>
  </w:style>
  <w:style w:type="character" w:customStyle="1" w:styleId="TN6TableNumber6-SprintlawChar">
    <w:name w:val="[TN6] Table Number 6 - Sprintlaw Char"/>
    <w:basedOn w:val="TTTableText-SprintlawChar"/>
    <w:link w:val="TN6TableNumber6-Sprintlaw"/>
    <w:uiPriority w:val="25"/>
    <w:rsid w:val="00C16499"/>
  </w:style>
  <w:style w:type="paragraph" w:customStyle="1" w:styleId="TN8TableNumber8-Sprintlaw">
    <w:name w:val="[TN8] Table Number 8 - Sprintlaw"/>
    <w:basedOn w:val="TTTableText-Sprintlaw"/>
    <w:link w:val="TN8TableNumber8-SprintlawChar"/>
    <w:uiPriority w:val="25"/>
    <w:rsid w:val="0076201F"/>
    <w:pPr>
      <w:numPr>
        <w:ilvl w:val="7"/>
        <w:numId w:val="8"/>
      </w:numPr>
    </w:pPr>
  </w:style>
  <w:style w:type="character" w:customStyle="1" w:styleId="TN7TableNumber7-SprintlawChar">
    <w:name w:val="[TN7] Table Number 7 - Sprintlaw Char"/>
    <w:basedOn w:val="TTTableText-SprintlawChar"/>
    <w:link w:val="TN7TableNumber7-Sprintlaw"/>
    <w:uiPriority w:val="25"/>
    <w:rsid w:val="00C16499"/>
  </w:style>
  <w:style w:type="paragraph" w:customStyle="1" w:styleId="TN9TableNumber9-Sprintlaw">
    <w:name w:val="[TN9] Table Number 9 - Sprintlaw"/>
    <w:basedOn w:val="TTTableText-Sprintlaw"/>
    <w:link w:val="TN9TableNumber9-SprintlawChar"/>
    <w:uiPriority w:val="25"/>
    <w:rsid w:val="0076201F"/>
    <w:pPr>
      <w:numPr>
        <w:ilvl w:val="8"/>
        <w:numId w:val="8"/>
      </w:numPr>
    </w:pPr>
  </w:style>
  <w:style w:type="character" w:customStyle="1" w:styleId="TN8TableNumber8-SprintlawChar">
    <w:name w:val="[TN8] Table Number 8 - Sprintlaw Char"/>
    <w:basedOn w:val="TTTableText-SprintlawChar"/>
    <w:link w:val="TN8TableNumber8-Sprintlaw"/>
    <w:uiPriority w:val="25"/>
    <w:rsid w:val="00C16499"/>
  </w:style>
  <w:style w:type="paragraph" w:customStyle="1" w:styleId="TB1TableBullet1-Sprintlaw">
    <w:name w:val="[TB1] Table Bullet 1 - Sprintlaw"/>
    <w:basedOn w:val="TTTableText-Sprintlaw"/>
    <w:link w:val="TB1TableBullet1-SprintlawChar"/>
    <w:uiPriority w:val="26"/>
    <w:qFormat/>
    <w:rsid w:val="001C4549"/>
    <w:pPr>
      <w:numPr>
        <w:numId w:val="9"/>
      </w:numPr>
    </w:pPr>
  </w:style>
  <w:style w:type="character" w:customStyle="1" w:styleId="TN9TableNumber9-SprintlawChar">
    <w:name w:val="[TN9] Table Number 9 - Sprintlaw Char"/>
    <w:basedOn w:val="TTTableText-SprintlawChar"/>
    <w:link w:val="TN9TableNumber9-Sprintlaw"/>
    <w:uiPriority w:val="25"/>
    <w:rsid w:val="00C16499"/>
  </w:style>
  <w:style w:type="paragraph" w:customStyle="1" w:styleId="TB2TableBullet2-Sprintlaw">
    <w:name w:val="[TB2] Table Bullet 2 - Sprintlaw"/>
    <w:basedOn w:val="TTTableText-Sprintlaw"/>
    <w:link w:val="TB2TableBullet2-SprintlawChar"/>
    <w:uiPriority w:val="26"/>
    <w:qFormat/>
    <w:rsid w:val="001C4549"/>
    <w:pPr>
      <w:numPr>
        <w:ilvl w:val="1"/>
        <w:numId w:val="9"/>
      </w:numPr>
    </w:pPr>
  </w:style>
  <w:style w:type="character" w:customStyle="1" w:styleId="TB1TableBullet1-SprintlawChar">
    <w:name w:val="[TB1] Table Bullet 1 - Sprintlaw Char"/>
    <w:basedOn w:val="TTTableText-SprintlawChar"/>
    <w:link w:val="TB1TableBullet1-Sprintlaw"/>
    <w:uiPriority w:val="26"/>
    <w:rsid w:val="00C16499"/>
  </w:style>
  <w:style w:type="paragraph" w:customStyle="1" w:styleId="TB3TableBullet3-Sprintlaw">
    <w:name w:val="[TB3] Table Bullet 3 - Sprintlaw"/>
    <w:basedOn w:val="TTTableText-Sprintlaw"/>
    <w:link w:val="TB3TableBullet3-SprintlawChar"/>
    <w:uiPriority w:val="26"/>
    <w:qFormat/>
    <w:rsid w:val="001C4549"/>
    <w:pPr>
      <w:numPr>
        <w:ilvl w:val="2"/>
        <w:numId w:val="9"/>
      </w:numPr>
    </w:pPr>
  </w:style>
  <w:style w:type="character" w:customStyle="1" w:styleId="TB2TableBullet2-SprintlawChar">
    <w:name w:val="[TB2] Table Bullet 2 - Sprintlaw Char"/>
    <w:basedOn w:val="TTTableText-SprintlawChar"/>
    <w:link w:val="TB2TableBullet2-Sprintlaw"/>
    <w:uiPriority w:val="26"/>
    <w:rsid w:val="00C16499"/>
  </w:style>
  <w:style w:type="paragraph" w:customStyle="1" w:styleId="TB4TableBullet4-Sprintlaw">
    <w:name w:val="[TB4] Table Bullet 4 - Sprintlaw"/>
    <w:basedOn w:val="TB3TableBullet3-Sprintlaw"/>
    <w:link w:val="TB4TableBullet4-SprintlawChar"/>
    <w:uiPriority w:val="26"/>
    <w:rsid w:val="00C40712"/>
    <w:pPr>
      <w:numPr>
        <w:ilvl w:val="3"/>
      </w:numPr>
    </w:pPr>
  </w:style>
  <w:style w:type="character" w:customStyle="1" w:styleId="TB3TableBullet3-SprintlawChar">
    <w:name w:val="[TB3] Table Bullet 3 - Sprintlaw Char"/>
    <w:basedOn w:val="TTTableText-SprintlawChar"/>
    <w:link w:val="TB3TableBullet3-Sprintlaw"/>
    <w:uiPriority w:val="26"/>
    <w:rsid w:val="00C16499"/>
  </w:style>
  <w:style w:type="paragraph" w:customStyle="1" w:styleId="TB5TableBullet5-Sprintlaw">
    <w:name w:val="[TB5] Table Bullet 5 - Sprintlaw"/>
    <w:basedOn w:val="TB4TableBullet4-Sprintlaw"/>
    <w:link w:val="TB5TableBullet5-SprintlawChar"/>
    <w:uiPriority w:val="26"/>
    <w:rsid w:val="00C40712"/>
    <w:pPr>
      <w:numPr>
        <w:ilvl w:val="4"/>
      </w:numPr>
    </w:pPr>
  </w:style>
  <w:style w:type="character" w:customStyle="1" w:styleId="TB4TableBullet4-SprintlawChar">
    <w:name w:val="[TB4] Table Bullet 4 - Sprintlaw Char"/>
    <w:basedOn w:val="TB3TableBullet3-SprintlawChar"/>
    <w:link w:val="TB4TableBullet4-Sprintlaw"/>
    <w:uiPriority w:val="26"/>
    <w:rsid w:val="00C16499"/>
  </w:style>
  <w:style w:type="paragraph" w:customStyle="1" w:styleId="TTI1TableTextIndent1-Sprintlaw">
    <w:name w:val="[TTI1] Table Text Indent 1 - Sprintlaw"/>
    <w:basedOn w:val="TTTableText-Sprintlaw"/>
    <w:link w:val="TTI1TableTextIndent1-SprintlawChar"/>
    <w:uiPriority w:val="24"/>
    <w:qFormat/>
    <w:rsid w:val="00032D22"/>
    <w:pPr>
      <w:ind w:left="425"/>
    </w:pPr>
  </w:style>
  <w:style w:type="character" w:customStyle="1" w:styleId="TB5TableBullet5-SprintlawChar">
    <w:name w:val="[TB5] Table Bullet 5 - Sprintlaw Char"/>
    <w:basedOn w:val="TB4TableBullet4-SprintlawChar"/>
    <w:link w:val="TB5TableBullet5-Sprintlaw"/>
    <w:uiPriority w:val="26"/>
    <w:rsid w:val="00C16499"/>
  </w:style>
  <w:style w:type="paragraph" w:customStyle="1" w:styleId="TTI2TableTextIndent2-Sprintlaw">
    <w:name w:val="[TTI2] Table Text Indent 2 - Sprintlaw"/>
    <w:basedOn w:val="TTTableText-Sprintlaw"/>
    <w:link w:val="TTI2TableTextIndent2-SprintlawChar"/>
    <w:uiPriority w:val="24"/>
    <w:qFormat/>
    <w:rsid w:val="00032D22"/>
    <w:pPr>
      <w:ind w:left="851"/>
    </w:pPr>
  </w:style>
  <w:style w:type="character" w:customStyle="1" w:styleId="TTI1TableTextIndent1-SprintlawChar">
    <w:name w:val="[TTI1] Table Text Indent 1 - Sprintlaw Char"/>
    <w:basedOn w:val="TTTableText-SprintlawChar"/>
    <w:link w:val="TTI1TableTextIndent1-Sprintlaw"/>
    <w:uiPriority w:val="24"/>
    <w:rsid w:val="00C16499"/>
  </w:style>
  <w:style w:type="character" w:customStyle="1" w:styleId="TTI2TableTextIndent2-SprintlawChar">
    <w:name w:val="[TTI2] Table Text Indent 2 - Sprintlaw Char"/>
    <w:basedOn w:val="TTTableText-SprintlawChar"/>
    <w:link w:val="TTI2TableTextIndent2-Sprintlaw"/>
    <w:uiPriority w:val="24"/>
    <w:rsid w:val="00C16499"/>
  </w:style>
  <w:style w:type="paragraph" w:customStyle="1" w:styleId="I1Item1-Sprintlaw">
    <w:name w:val="[I1] Item 1 - Sprintlaw"/>
    <w:basedOn w:val="TTTableText-Sprintlaw"/>
    <w:link w:val="I1Item1-SprintlawChar"/>
    <w:uiPriority w:val="28"/>
    <w:qFormat/>
    <w:rsid w:val="00095BA2"/>
    <w:pPr>
      <w:numPr>
        <w:numId w:val="10"/>
      </w:numPr>
    </w:pPr>
    <w:rPr>
      <w:b/>
    </w:rPr>
  </w:style>
  <w:style w:type="paragraph" w:customStyle="1" w:styleId="I2Item2-Sprintlaw">
    <w:name w:val="[I2] Item 2 - Sprintlaw"/>
    <w:basedOn w:val="TTTableText-Sprintlaw"/>
    <w:link w:val="I2Item2-SprintlawChar"/>
    <w:uiPriority w:val="28"/>
    <w:qFormat/>
    <w:rsid w:val="00095BA2"/>
    <w:pPr>
      <w:numPr>
        <w:ilvl w:val="1"/>
        <w:numId w:val="10"/>
      </w:numPr>
    </w:pPr>
  </w:style>
  <w:style w:type="character" w:customStyle="1" w:styleId="I1Item1-SprintlawChar">
    <w:name w:val="[I1] Item 1 - Sprintlaw Char"/>
    <w:basedOn w:val="TTTableText-SprintlawChar"/>
    <w:link w:val="I1Item1-Sprintlaw"/>
    <w:uiPriority w:val="28"/>
    <w:rsid w:val="00033371"/>
    <w:rPr>
      <w:b/>
    </w:rPr>
  </w:style>
  <w:style w:type="paragraph" w:customStyle="1" w:styleId="I3Item3-Sprintlaw">
    <w:name w:val="[I3] Item 3 - Sprintlaw"/>
    <w:basedOn w:val="TTTableText-Sprintlaw"/>
    <w:link w:val="I3Item3-SprintlawChar"/>
    <w:uiPriority w:val="28"/>
    <w:qFormat/>
    <w:rsid w:val="00095BA2"/>
    <w:pPr>
      <w:numPr>
        <w:ilvl w:val="2"/>
        <w:numId w:val="10"/>
      </w:numPr>
    </w:pPr>
  </w:style>
  <w:style w:type="character" w:customStyle="1" w:styleId="I2Item2-SprintlawChar">
    <w:name w:val="[I2] Item 2 - Sprintlaw Char"/>
    <w:basedOn w:val="TTTableText-SprintlawChar"/>
    <w:link w:val="I2Item2-Sprintlaw"/>
    <w:uiPriority w:val="28"/>
    <w:rsid w:val="00033371"/>
  </w:style>
  <w:style w:type="paragraph" w:customStyle="1" w:styleId="I4Item4-Sprintlaw">
    <w:name w:val="[I4] Item 4 - Sprintlaw"/>
    <w:basedOn w:val="TTTableText-Sprintlaw"/>
    <w:link w:val="I4Item4-SprintlawChar"/>
    <w:uiPriority w:val="28"/>
    <w:rsid w:val="00095BA2"/>
    <w:pPr>
      <w:numPr>
        <w:ilvl w:val="3"/>
        <w:numId w:val="10"/>
      </w:numPr>
    </w:pPr>
  </w:style>
  <w:style w:type="character" w:customStyle="1" w:styleId="I3Item3-SprintlawChar">
    <w:name w:val="[I3] Item 3 - Sprintlaw Char"/>
    <w:basedOn w:val="TTTableText-SprintlawChar"/>
    <w:link w:val="I3Item3-Sprintlaw"/>
    <w:uiPriority w:val="28"/>
    <w:rsid w:val="00033371"/>
  </w:style>
  <w:style w:type="paragraph" w:customStyle="1" w:styleId="I5Item5-Sprintlaw">
    <w:name w:val="[I5] Item 5 - Sprintlaw"/>
    <w:basedOn w:val="TTTableText-Sprintlaw"/>
    <w:link w:val="I5Item5-SprintlawChar"/>
    <w:uiPriority w:val="28"/>
    <w:rsid w:val="00095BA2"/>
    <w:pPr>
      <w:numPr>
        <w:ilvl w:val="4"/>
        <w:numId w:val="10"/>
      </w:numPr>
    </w:pPr>
  </w:style>
  <w:style w:type="character" w:customStyle="1" w:styleId="I4Item4-SprintlawChar">
    <w:name w:val="[I4] Item 4 - Sprintlaw Char"/>
    <w:basedOn w:val="TTTableText-SprintlawChar"/>
    <w:link w:val="I4Item4-Sprintlaw"/>
    <w:uiPriority w:val="28"/>
    <w:rsid w:val="00033371"/>
  </w:style>
  <w:style w:type="paragraph" w:customStyle="1" w:styleId="I6Item6-Sprintlaw">
    <w:name w:val="[I6] Item 6 - Sprintlaw"/>
    <w:basedOn w:val="TTTableText-Sprintlaw"/>
    <w:link w:val="I6Item6-SprintlawChar"/>
    <w:uiPriority w:val="28"/>
    <w:rsid w:val="00095BA2"/>
    <w:pPr>
      <w:numPr>
        <w:ilvl w:val="5"/>
        <w:numId w:val="10"/>
      </w:numPr>
    </w:pPr>
  </w:style>
  <w:style w:type="character" w:customStyle="1" w:styleId="I5Item5-SprintlawChar">
    <w:name w:val="[I5] Item 5 - Sprintlaw Char"/>
    <w:basedOn w:val="TTTableText-SprintlawChar"/>
    <w:link w:val="I5Item5-Sprintlaw"/>
    <w:uiPriority w:val="28"/>
    <w:rsid w:val="00033371"/>
  </w:style>
  <w:style w:type="paragraph" w:customStyle="1" w:styleId="I7Item7-Sprintlaw">
    <w:name w:val="[I7] Item 7 - Sprintlaw"/>
    <w:basedOn w:val="TTTableText-Sprintlaw"/>
    <w:link w:val="I7Item7-SprintlawChar"/>
    <w:uiPriority w:val="28"/>
    <w:rsid w:val="00095BA2"/>
    <w:pPr>
      <w:numPr>
        <w:ilvl w:val="6"/>
        <w:numId w:val="10"/>
      </w:numPr>
    </w:pPr>
  </w:style>
  <w:style w:type="character" w:customStyle="1" w:styleId="I6Item6-SprintlawChar">
    <w:name w:val="[I6] Item 6 - Sprintlaw Char"/>
    <w:basedOn w:val="TTTableText-SprintlawChar"/>
    <w:link w:val="I6Item6-Sprintlaw"/>
    <w:uiPriority w:val="28"/>
    <w:rsid w:val="00033371"/>
  </w:style>
  <w:style w:type="paragraph" w:customStyle="1" w:styleId="I8Item8-Sprintlaw">
    <w:name w:val="[I8] Item 8 - Sprintlaw"/>
    <w:basedOn w:val="TTTableText-Sprintlaw"/>
    <w:link w:val="I8Item8-SprintlawChar"/>
    <w:uiPriority w:val="28"/>
    <w:rsid w:val="00095BA2"/>
    <w:pPr>
      <w:numPr>
        <w:ilvl w:val="7"/>
        <w:numId w:val="10"/>
      </w:numPr>
    </w:pPr>
  </w:style>
  <w:style w:type="character" w:customStyle="1" w:styleId="I7Item7-SprintlawChar">
    <w:name w:val="[I7] Item 7 - Sprintlaw Char"/>
    <w:basedOn w:val="TTTableText-SprintlawChar"/>
    <w:link w:val="I7Item7-Sprintlaw"/>
    <w:uiPriority w:val="28"/>
    <w:rsid w:val="00033371"/>
  </w:style>
  <w:style w:type="paragraph" w:customStyle="1" w:styleId="I9Item9-Sprintlaw">
    <w:name w:val="[I9] Item 9 - Sprintlaw"/>
    <w:basedOn w:val="TTTableText-Sprintlaw"/>
    <w:link w:val="I9Item9-SprintlawChar"/>
    <w:uiPriority w:val="28"/>
    <w:rsid w:val="00095BA2"/>
    <w:pPr>
      <w:numPr>
        <w:ilvl w:val="8"/>
        <w:numId w:val="10"/>
      </w:numPr>
    </w:pPr>
  </w:style>
  <w:style w:type="character" w:customStyle="1" w:styleId="I8Item8-SprintlawChar">
    <w:name w:val="[I8] Item 8 - Sprintlaw Char"/>
    <w:basedOn w:val="TTTableText-SprintlawChar"/>
    <w:link w:val="I8Item8-Sprintlaw"/>
    <w:uiPriority w:val="28"/>
    <w:rsid w:val="00033371"/>
  </w:style>
  <w:style w:type="character" w:customStyle="1" w:styleId="I9Item9-SprintlawChar">
    <w:name w:val="[I9] Item 9 - Sprintlaw Char"/>
    <w:basedOn w:val="TTTableText-SprintlawChar"/>
    <w:link w:val="I9Item9-Sprintlaw"/>
    <w:uiPriority w:val="28"/>
    <w:rsid w:val="00033371"/>
  </w:style>
  <w:style w:type="paragraph" w:customStyle="1" w:styleId="DOCTDocumentTitle-Sprintlaw">
    <w:name w:val="[DOCT] Document Title - Sprintlaw"/>
    <w:basedOn w:val="BTNSBodyTextNoSpacing-Sprintlaw"/>
    <w:link w:val="DOCTDocumentTitle-SprintlawChar"/>
    <w:uiPriority w:val="31"/>
    <w:rsid w:val="00F650B9"/>
    <w:pPr>
      <w:spacing w:after="120"/>
      <w:jc w:val="center"/>
    </w:pPr>
    <w:rPr>
      <w:b/>
      <w:bCs/>
      <w:noProof/>
      <w:sz w:val="44"/>
      <w:szCs w:val="44"/>
    </w:rPr>
  </w:style>
  <w:style w:type="paragraph" w:customStyle="1" w:styleId="DOCSTDocumentSub-Title-Sprintlaw">
    <w:name w:val="[DOCST] Document Sub-Title - Sprintlaw"/>
    <w:basedOn w:val="BTNSBodyTextNoSpacing-Sprintlaw"/>
    <w:link w:val="DOCSTDocumentSub-Title-SprintlawChar"/>
    <w:uiPriority w:val="31"/>
    <w:rsid w:val="00AF3708"/>
    <w:pPr>
      <w:spacing w:after="120"/>
    </w:pPr>
    <w:rPr>
      <w:sz w:val="36"/>
      <w:szCs w:val="36"/>
    </w:rPr>
  </w:style>
  <w:style w:type="character" w:customStyle="1" w:styleId="DOCTDocumentTitle-SprintlawChar">
    <w:name w:val="[DOCT] Document Title - Sprintlaw Char"/>
    <w:basedOn w:val="BTNSBodyTextNoSpacing-SprintlawChar"/>
    <w:link w:val="DOCTDocumentTitle-Sprintlaw"/>
    <w:uiPriority w:val="31"/>
    <w:rsid w:val="00F650B9"/>
    <w:rPr>
      <w:b/>
      <w:bCs/>
      <w:noProof/>
      <w:sz w:val="44"/>
      <w:szCs w:val="44"/>
    </w:rPr>
  </w:style>
  <w:style w:type="paragraph" w:customStyle="1" w:styleId="P1NParty1Name-Sprintlaw">
    <w:name w:val="[P1N] Party 1 Name - Sprintlaw"/>
    <w:basedOn w:val="TTTableText-Sprintlaw"/>
    <w:link w:val="P1NParty1Name-SprintlawChar"/>
    <w:uiPriority w:val="31"/>
    <w:rsid w:val="00127A71"/>
  </w:style>
  <w:style w:type="character" w:customStyle="1" w:styleId="DOCSTDocumentSub-Title-SprintlawChar">
    <w:name w:val="[DOCST] Document Sub-Title - Sprintlaw Char"/>
    <w:basedOn w:val="BTNSBodyTextNoSpacing-SprintlawChar"/>
    <w:link w:val="DOCSTDocumentSub-Title-Sprintlaw"/>
    <w:uiPriority w:val="31"/>
    <w:rsid w:val="00E219C1"/>
    <w:rPr>
      <w:sz w:val="36"/>
      <w:szCs w:val="36"/>
    </w:rPr>
  </w:style>
  <w:style w:type="paragraph" w:customStyle="1" w:styleId="P2NParty2Name-Sprintlaw">
    <w:name w:val="[P2N] Party 2 Name - Sprintlaw"/>
    <w:basedOn w:val="TTTableText-Sprintlaw"/>
    <w:link w:val="P2NParty2Name-SprintlawChar"/>
    <w:uiPriority w:val="31"/>
    <w:rsid w:val="00456AB6"/>
  </w:style>
  <w:style w:type="character" w:customStyle="1" w:styleId="P1NParty1Name-SprintlawChar">
    <w:name w:val="[P1N] Party 1 Name - Sprintlaw Char"/>
    <w:basedOn w:val="BTNSBodyTextNoSpacing-SprintlawChar"/>
    <w:link w:val="P1NParty1Name-Sprintlaw"/>
    <w:uiPriority w:val="31"/>
    <w:rsid w:val="00127A71"/>
  </w:style>
  <w:style w:type="paragraph" w:customStyle="1" w:styleId="P3NParty3Name-Sprintlaw">
    <w:name w:val="[P3N] Party 3 Name - Sprintlaw"/>
    <w:basedOn w:val="TTTableText-Sprintlaw"/>
    <w:link w:val="P3NParty3Name-SprintlawChar"/>
    <w:uiPriority w:val="31"/>
    <w:rsid w:val="00966B0D"/>
  </w:style>
  <w:style w:type="character" w:customStyle="1" w:styleId="P2NParty2Name-SprintlawChar">
    <w:name w:val="[P2N] Party 2 Name - Sprintlaw Char"/>
    <w:basedOn w:val="BTNSBodyTextNoSpacing-SprintlawChar"/>
    <w:link w:val="P2NParty2Name-Sprintlaw"/>
    <w:uiPriority w:val="31"/>
    <w:rsid w:val="00456AB6"/>
  </w:style>
  <w:style w:type="paragraph" w:customStyle="1" w:styleId="P4NParty4Name-Sprintlaw">
    <w:name w:val="[P4N] Party 4 Name - Sprintlaw"/>
    <w:basedOn w:val="TTTableText-Sprintlaw"/>
    <w:link w:val="P4NParty4Name-SprintlawChar"/>
    <w:uiPriority w:val="31"/>
    <w:rsid w:val="001C02E6"/>
  </w:style>
  <w:style w:type="character" w:customStyle="1" w:styleId="P3NParty3Name-SprintlawChar">
    <w:name w:val="[P3N] Party 3 Name - Sprintlaw Char"/>
    <w:basedOn w:val="BTNSBodyTextNoSpacing-SprintlawChar"/>
    <w:link w:val="P3NParty3Name-Sprintlaw"/>
    <w:uiPriority w:val="31"/>
    <w:rsid w:val="00966B0D"/>
  </w:style>
  <w:style w:type="paragraph" w:customStyle="1" w:styleId="P1ABNParty1ABN-Sprintlaw">
    <w:name w:val="[P1ABN] Party 1 ABN - Sprintlaw"/>
    <w:basedOn w:val="BTNSBodyTextNoSpacing-Sprintlaw"/>
    <w:link w:val="P1ABNParty1ABN-SprintlawChar"/>
    <w:uiPriority w:val="31"/>
    <w:rsid w:val="002C51CA"/>
    <w:pPr>
      <w:spacing w:after="120"/>
    </w:pPr>
    <w:rPr>
      <w:sz w:val="28"/>
      <w:szCs w:val="28"/>
    </w:rPr>
  </w:style>
  <w:style w:type="character" w:customStyle="1" w:styleId="P4NParty4Name-SprintlawChar">
    <w:name w:val="[P4N] Party 4 Name - Sprintlaw Char"/>
    <w:basedOn w:val="BTNSBodyTextNoSpacing-SprintlawChar"/>
    <w:link w:val="P4NParty4Name-Sprintlaw"/>
    <w:uiPriority w:val="31"/>
    <w:rsid w:val="001C02E6"/>
  </w:style>
  <w:style w:type="paragraph" w:customStyle="1" w:styleId="P2ABNParty2ABN-Sprintlaw">
    <w:name w:val="[P2ABN] Party 2 ABN - Sprintlaw"/>
    <w:basedOn w:val="BTNSBodyTextNoSpacing-Sprintlaw"/>
    <w:link w:val="P2ABNParty2ABN-SprintlawChar"/>
    <w:uiPriority w:val="31"/>
    <w:rsid w:val="002C51CA"/>
    <w:pPr>
      <w:spacing w:after="120"/>
    </w:pPr>
    <w:rPr>
      <w:sz w:val="28"/>
      <w:szCs w:val="28"/>
    </w:rPr>
  </w:style>
  <w:style w:type="character" w:customStyle="1" w:styleId="P1ABNParty1ABN-SprintlawChar">
    <w:name w:val="[P1ABN] Party 1 ABN - Sprintlaw Char"/>
    <w:basedOn w:val="BTNSBodyTextNoSpacing-SprintlawChar"/>
    <w:link w:val="P1ABNParty1ABN-Sprintlaw"/>
    <w:uiPriority w:val="31"/>
    <w:rsid w:val="00E219C1"/>
    <w:rPr>
      <w:sz w:val="28"/>
      <w:szCs w:val="28"/>
    </w:rPr>
  </w:style>
  <w:style w:type="paragraph" w:customStyle="1" w:styleId="P3ABNParty3ABN-Sprintlaw">
    <w:name w:val="[P3ABN] Party 3 ABN - Sprintlaw"/>
    <w:basedOn w:val="BTNSBodyTextNoSpacing-Sprintlaw"/>
    <w:link w:val="P3ABNParty3ABN-SprintlawChar"/>
    <w:uiPriority w:val="31"/>
    <w:rsid w:val="002C51CA"/>
    <w:pPr>
      <w:spacing w:after="120"/>
    </w:pPr>
    <w:rPr>
      <w:sz w:val="28"/>
      <w:szCs w:val="28"/>
    </w:rPr>
  </w:style>
  <w:style w:type="character" w:customStyle="1" w:styleId="P2ABNParty2ABN-SprintlawChar">
    <w:name w:val="[P2ABN] Party 2 ABN - Sprintlaw Char"/>
    <w:basedOn w:val="BTNSBodyTextNoSpacing-SprintlawChar"/>
    <w:link w:val="P2ABNParty2ABN-Sprintlaw"/>
    <w:uiPriority w:val="31"/>
    <w:rsid w:val="00E219C1"/>
    <w:rPr>
      <w:sz w:val="28"/>
      <w:szCs w:val="28"/>
    </w:rPr>
  </w:style>
  <w:style w:type="paragraph" w:customStyle="1" w:styleId="P4ABNParty4ABN-Sprintlaw">
    <w:name w:val="[P4ABN] Party 4 ABN - Sprintlaw"/>
    <w:basedOn w:val="BTNSBodyTextNoSpacing-Sprintlaw"/>
    <w:link w:val="P4ABNParty4ABN-SprintlawChar"/>
    <w:uiPriority w:val="31"/>
    <w:rsid w:val="002C51CA"/>
    <w:pPr>
      <w:spacing w:after="120"/>
    </w:pPr>
    <w:rPr>
      <w:sz w:val="28"/>
      <w:szCs w:val="28"/>
    </w:rPr>
  </w:style>
  <w:style w:type="character" w:customStyle="1" w:styleId="P3ABNParty3ABN-SprintlawChar">
    <w:name w:val="[P3ABN] Party 3 ABN - Sprintlaw Char"/>
    <w:basedOn w:val="BTNSBodyTextNoSpacing-SprintlawChar"/>
    <w:link w:val="P3ABNParty3ABN-Sprintlaw"/>
    <w:uiPriority w:val="31"/>
    <w:rsid w:val="00E219C1"/>
    <w:rPr>
      <w:sz w:val="28"/>
      <w:szCs w:val="28"/>
    </w:rPr>
  </w:style>
  <w:style w:type="paragraph" w:customStyle="1" w:styleId="P1ACNParty1ACN-Sprintlaw">
    <w:name w:val="[P1ACN] Party 1 ACN - Sprintlaw"/>
    <w:basedOn w:val="BTNSBodyTextNoSpacing-Sprintlaw"/>
    <w:link w:val="P1ACNParty1ACN-SprintlawChar"/>
    <w:uiPriority w:val="31"/>
    <w:rsid w:val="002C51CA"/>
    <w:pPr>
      <w:spacing w:after="120"/>
    </w:pPr>
    <w:rPr>
      <w:sz w:val="28"/>
      <w:szCs w:val="28"/>
    </w:rPr>
  </w:style>
  <w:style w:type="character" w:customStyle="1" w:styleId="P4ABNParty4ABN-SprintlawChar">
    <w:name w:val="[P4ABN] Party 4 ABN - Sprintlaw Char"/>
    <w:basedOn w:val="BTNSBodyTextNoSpacing-SprintlawChar"/>
    <w:link w:val="P4ABNParty4ABN-Sprintlaw"/>
    <w:uiPriority w:val="31"/>
    <w:rsid w:val="00E219C1"/>
    <w:rPr>
      <w:sz w:val="28"/>
      <w:szCs w:val="28"/>
    </w:rPr>
  </w:style>
  <w:style w:type="paragraph" w:customStyle="1" w:styleId="P2ACNParty2ACN-Sprintlaw">
    <w:name w:val="[P2ACN] Party 2 ACN - Sprintlaw"/>
    <w:basedOn w:val="BTNSBodyTextNoSpacing-Sprintlaw"/>
    <w:link w:val="P2ACNParty2ACN-SprintlawChar"/>
    <w:uiPriority w:val="31"/>
    <w:rsid w:val="002C51CA"/>
    <w:pPr>
      <w:spacing w:after="120"/>
    </w:pPr>
    <w:rPr>
      <w:sz w:val="28"/>
      <w:szCs w:val="28"/>
    </w:rPr>
  </w:style>
  <w:style w:type="character" w:customStyle="1" w:styleId="P1ACNParty1ACN-SprintlawChar">
    <w:name w:val="[P1ACN] Party 1 ACN - Sprintlaw Char"/>
    <w:basedOn w:val="BTNSBodyTextNoSpacing-SprintlawChar"/>
    <w:link w:val="P1ACNParty1ACN-Sprintlaw"/>
    <w:uiPriority w:val="31"/>
    <w:rsid w:val="00E219C1"/>
    <w:rPr>
      <w:sz w:val="28"/>
      <w:szCs w:val="28"/>
    </w:rPr>
  </w:style>
  <w:style w:type="paragraph" w:customStyle="1" w:styleId="P3ACNParty3ACN-Sprintlaw">
    <w:name w:val="[P3ACN] Party 3 ACN - Sprintlaw"/>
    <w:basedOn w:val="BTNSBodyTextNoSpacing-Sprintlaw"/>
    <w:link w:val="P3ACNParty3ACN-SprintlawChar"/>
    <w:uiPriority w:val="31"/>
    <w:rsid w:val="002C51CA"/>
    <w:pPr>
      <w:spacing w:after="120"/>
    </w:pPr>
    <w:rPr>
      <w:sz w:val="28"/>
      <w:szCs w:val="28"/>
    </w:rPr>
  </w:style>
  <w:style w:type="character" w:customStyle="1" w:styleId="P2ACNParty2ACN-SprintlawChar">
    <w:name w:val="[P2ACN] Party 2 ACN - Sprintlaw Char"/>
    <w:basedOn w:val="BTNSBodyTextNoSpacing-SprintlawChar"/>
    <w:link w:val="P2ACNParty2ACN-Sprintlaw"/>
    <w:uiPriority w:val="31"/>
    <w:rsid w:val="00E219C1"/>
    <w:rPr>
      <w:sz w:val="28"/>
      <w:szCs w:val="28"/>
    </w:rPr>
  </w:style>
  <w:style w:type="paragraph" w:customStyle="1" w:styleId="P4ACNParty4ACN-Sprintlaw">
    <w:name w:val="[P4ACN] Party 4 ACN - Sprintlaw"/>
    <w:basedOn w:val="BTNSBodyTextNoSpacing-Sprintlaw"/>
    <w:link w:val="P4ACNParty4ACN-SprintlawChar"/>
    <w:uiPriority w:val="31"/>
    <w:rsid w:val="002C51CA"/>
    <w:pPr>
      <w:spacing w:after="120"/>
    </w:pPr>
    <w:rPr>
      <w:sz w:val="28"/>
      <w:szCs w:val="28"/>
    </w:rPr>
  </w:style>
  <w:style w:type="character" w:customStyle="1" w:styleId="P3ACNParty3ACN-SprintlawChar">
    <w:name w:val="[P3ACN] Party 3 ACN - Sprintlaw Char"/>
    <w:basedOn w:val="BTNSBodyTextNoSpacing-SprintlawChar"/>
    <w:link w:val="P3ACNParty3ACN-Sprintlaw"/>
    <w:uiPriority w:val="31"/>
    <w:rsid w:val="00E219C1"/>
    <w:rPr>
      <w:sz w:val="28"/>
      <w:szCs w:val="28"/>
    </w:rPr>
  </w:style>
  <w:style w:type="paragraph" w:customStyle="1" w:styleId="P1SNParty1ShortName-Sprintlaw">
    <w:name w:val="[P1SN] Party 1 Short Name - Sprintlaw"/>
    <w:basedOn w:val="THTableHeading-Sprintlaw"/>
    <w:link w:val="P1SNParty1ShortName-SprintlawChar"/>
    <w:uiPriority w:val="31"/>
    <w:rsid w:val="00E14CDC"/>
    <w:pPr>
      <w:jc w:val="center"/>
    </w:pPr>
  </w:style>
  <w:style w:type="character" w:customStyle="1" w:styleId="P4ACNParty4ACN-SprintlawChar">
    <w:name w:val="[P4ACN] Party 4 ACN - Sprintlaw Char"/>
    <w:basedOn w:val="BTNSBodyTextNoSpacing-SprintlawChar"/>
    <w:link w:val="P4ACNParty4ACN-Sprintlaw"/>
    <w:uiPriority w:val="31"/>
    <w:rsid w:val="00E219C1"/>
    <w:rPr>
      <w:sz w:val="28"/>
      <w:szCs w:val="28"/>
    </w:rPr>
  </w:style>
  <w:style w:type="paragraph" w:customStyle="1" w:styleId="P2SNParty2ShortName-Sprintlaw">
    <w:name w:val="[P2SN] Party 2 Short Name - Sprintlaw"/>
    <w:basedOn w:val="THTableHeading-Sprintlaw"/>
    <w:link w:val="P2SNParty2ShortName-SprintlawChar"/>
    <w:uiPriority w:val="31"/>
    <w:rsid w:val="00456AB6"/>
    <w:pPr>
      <w:jc w:val="center"/>
    </w:pPr>
  </w:style>
  <w:style w:type="character" w:customStyle="1" w:styleId="P1SNParty1ShortName-SprintlawChar">
    <w:name w:val="[P1SN] Party 1 Short Name - Sprintlaw Char"/>
    <w:basedOn w:val="BTNSBodyTextNoSpacing-SprintlawChar"/>
    <w:link w:val="P1SNParty1ShortName-Sprintlaw"/>
    <w:uiPriority w:val="31"/>
    <w:rsid w:val="00E14CDC"/>
    <w:rPr>
      <w:b/>
      <w:bCs/>
    </w:rPr>
  </w:style>
  <w:style w:type="paragraph" w:customStyle="1" w:styleId="P3SNParty3ShortName-Sprintlaw">
    <w:name w:val="[P3SN] Party 3 Short Name - Sprintlaw"/>
    <w:basedOn w:val="THTableHeading-Sprintlaw"/>
    <w:link w:val="P3SNParty3ShortName-SprintlawChar"/>
    <w:uiPriority w:val="31"/>
    <w:rsid w:val="00966B0D"/>
    <w:pPr>
      <w:jc w:val="center"/>
    </w:pPr>
  </w:style>
  <w:style w:type="character" w:customStyle="1" w:styleId="P2SNParty2ShortName-SprintlawChar">
    <w:name w:val="[P2SN] Party 2 Short Name - Sprintlaw Char"/>
    <w:basedOn w:val="BTNSBodyTextNoSpacing-SprintlawChar"/>
    <w:link w:val="P2SNParty2ShortName-Sprintlaw"/>
    <w:uiPriority w:val="31"/>
    <w:rsid w:val="00456AB6"/>
    <w:rPr>
      <w:b/>
      <w:bCs/>
    </w:rPr>
  </w:style>
  <w:style w:type="paragraph" w:customStyle="1" w:styleId="P4SNParty4ShortName-Sprintlaw">
    <w:name w:val="[P4SN] Party 4 Short Name - Sprintlaw"/>
    <w:basedOn w:val="THTableHeading-Sprintlaw"/>
    <w:link w:val="P4SNParty4ShortName-SprintlawChar"/>
    <w:uiPriority w:val="31"/>
    <w:rsid w:val="001C02E6"/>
    <w:pPr>
      <w:jc w:val="center"/>
    </w:pPr>
  </w:style>
  <w:style w:type="character" w:customStyle="1" w:styleId="P3SNParty3ShortName-SprintlawChar">
    <w:name w:val="[P3SN] Party 3 Short Name - Sprintlaw Char"/>
    <w:basedOn w:val="BTNSBodyTextNoSpacing-SprintlawChar"/>
    <w:link w:val="P3SNParty3ShortName-Sprintlaw"/>
    <w:uiPriority w:val="31"/>
    <w:rsid w:val="00966B0D"/>
    <w:rPr>
      <w:b/>
      <w:bCs/>
    </w:rPr>
  </w:style>
  <w:style w:type="paragraph" w:customStyle="1" w:styleId="P1AParty1Address-Sprintlaw">
    <w:name w:val="[P1A] Party 1 Address - Sprintlaw"/>
    <w:basedOn w:val="TTTableText-Sprintlaw"/>
    <w:link w:val="P1AParty1Address-SprintlawChar"/>
    <w:uiPriority w:val="31"/>
    <w:rsid w:val="00127A71"/>
  </w:style>
  <w:style w:type="character" w:customStyle="1" w:styleId="P4SNParty4ShortName-SprintlawChar">
    <w:name w:val="[P4SN] Party 4 Short Name - Sprintlaw Char"/>
    <w:basedOn w:val="BTNSBodyTextNoSpacing-SprintlawChar"/>
    <w:link w:val="P4SNParty4ShortName-Sprintlaw"/>
    <w:uiPriority w:val="31"/>
    <w:rsid w:val="001C02E6"/>
    <w:rPr>
      <w:b/>
      <w:bCs/>
    </w:rPr>
  </w:style>
  <w:style w:type="paragraph" w:customStyle="1" w:styleId="P2AParty2Address-Sprintlaw">
    <w:name w:val="[P2A] Party 2 Address - Sprintlaw"/>
    <w:basedOn w:val="TTTableText-Sprintlaw"/>
    <w:link w:val="P2AParty2Address-SprintlawChar"/>
    <w:uiPriority w:val="31"/>
    <w:rsid w:val="00456AB6"/>
  </w:style>
  <w:style w:type="character" w:customStyle="1" w:styleId="P1AParty1Address-SprintlawChar">
    <w:name w:val="[P1A] Party 1 Address - Sprintlaw Char"/>
    <w:basedOn w:val="TTTableText-SprintlawChar"/>
    <w:link w:val="P1AParty1Address-Sprintlaw"/>
    <w:uiPriority w:val="31"/>
    <w:rsid w:val="00127A71"/>
  </w:style>
  <w:style w:type="paragraph" w:customStyle="1" w:styleId="P3AParty3Address-Sprintlaw">
    <w:name w:val="[P3A] Party 3 Address - Sprintlaw"/>
    <w:basedOn w:val="TTTableText-Sprintlaw"/>
    <w:link w:val="P3AParty3Address-SprintlawChar"/>
    <w:uiPriority w:val="31"/>
    <w:rsid w:val="00966B0D"/>
  </w:style>
  <w:style w:type="character" w:customStyle="1" w:styleId="P2AParty2Address-SprintlawChar">
    <w:name w:val="[P2A] Party 2 Address - Sprintlaw Char"/>
    <w:basedOn w:val="TTTableText-SprintlawChar"/>
    <w:link w:val="P2AParty2Address-Sprintlaw"/>
    <w:uiPriority w:val="31"/>
    <w:rsid w:val="00456AB6"/>
  </w:style>
  <w:style w:type="paragraph" w:customStyle="1" w:styleId="P4AParty4Address-Sprintlaw">
    <w:name w:val="[P4A] Party 4 Address - Sprintlaw"/>
    <w:basedOn w:val="TTTableText-Sprintlaw"/>
    <w:link w:val="P4AParty4Address-SprintlawChar"/>
    <w:uiPriority w:val="31"/>
    <w:rsid w:val="001C02E6"/>
  </w:style>
  <w:style w:type="character" w:customStyle="1" w:styleId="P3AParty3Address-SprintlawChar">
    <w:name w:val="[P3A] Party 3 Address - Sprintlaw Char"/>
    <w:basedOn w:val="TTTableText-SprintlawChar"/>
    <w:link w:val="P3AParty3Address-Sprintlaw"/>
    <w:uiPriority w:val="31"/>
    <w:rsid w:val="00966B0D"/>
  </w:style>
  <w:style w:type="paragraph" w:customStyle="1" w:styleId="P1CNParty1ContactName-Sprintlaw">
    <w:name w:val="[P1CN] Party 1 Contact Name - Sprintlaw"/>
    <w:basedOn w:val="TTTableText-Sprintlaw"/>
    <w:link w:val="P1CNParty1ContactName-SprintlawChar"/>
    <w:uiPriority w:val="31"/>
    <w:rsid w:val="00127A71"/>
  </w:style>
  <w:style w:type="character" w:customStyle="1" w:styleId="P4AParty4Address-SprintlawChar">
    <w:name w:val="[P4A] Party 4 Address - Sprintlaw Char"/>
    <w:basedOn w:val="TTTableText-SprintlawChar"/>
    <w:link w:val="P4AParty4Address-Sprintlaw"/>
    <w:uiPriority w:val="31"/>
    <w:rsid w:val="001C02E6"/>
  </w:style>
  <w:style w:type="paragraph" w:customStyle="1" w:styleId="P2CNParty2ContactName-Sprintlaw">
    <w:name w:val="[P2CN] Party 2 Contact Name - Sprintlaw"/>
    <w:basedOn w:val="TTTableText-Sprintlaw"/>
    <w:link w:val="P2CNParty2ContactName-SprintlawChar"/>
    <w:uiPriority w:val="31"/>
    <w:rsid w:val="00456AB6"/>
  </w:style>
  <w:style w:type="character" w:customStyle="1" w:styleId="P1CNParty1ContactName-SprintlawChar">
    <w:name w:val="[P1CN] Party 1 Contact Name - Sprintlaw Char"/>
    <w:basedOn w:val="TTTableText-SprintlawChar"/>
    <w:link w:val="P1CNParty1ContactName-Sprintlaw"/>
    <w:uiPriority w:val="31"/>
    <w:rsid w:val="00127A71"/>
  </w:style>
  <w:style w:type="paragraph" w:customStyle="1" w:styleId="P3CNParty3ContactName-Sprintlaw">
    <w:name w:val="[P3CN] Party 3 Contact Name - Sprintlaw"/>
    <w:basedOn w:val="TTTableText-Sprintlaw"/>
    <w:link w:val="P3CNParty3ContactName-SprintlawChar"/>
    <w:uiPriority w:val="31"/>
    <w:rsid w:val="00966B0D"/>
  </w:style>
  <w:style w:type="character" w:customStyle="1" w:styleId="P2CNParty2ContactName-SprintlawChar">
    <w:name w:val="[P2CN] Party 2 Contact Name - Sprintlaw Char"/>
    <w:basedOn w:val="TTTableText-SprintlawChar"/>
    <w:link w:val="P2CNParty2ContactName-Sprintlaw"/>
    <w:uiPriority w:val="31"/>
    <w:rsid w:val="00456AB6"/>
  </w:style>
  <w:style w:type="paragraph" w:customStyle="1" w:styleId="P4CNParty4ContactName-Sprintlaw">
    <w:name w:val="[P4CN] Party 4 Contact Name - Sprintlaw"/>
    <w:basedOn w:val="TTTableText-Sprintlaw"/>
    <w:link w:val="P4CNParty4ContactName-SprintlawChar"/>
    <w:uiPriority w:val="31"/>
    <w:rsid w:val="001C02E6"/>
  </w:style>
  <w:style w:type="character" w:customStyle="1" w:styleId="P3CNParty3ContactName-SprintlawChar">
    <w:name w:val="[P3CN] Party 3 Contact Name - Sprintlaw Char"/>
    <w:basedOn w:val="TTTableText-SprintlawChar"/>
    <w:link w:val="P3CNParty3ContactName-Sprintlaw"/>
    <w:uiPriority w:val="31"/>
    <w:rsid w:val="00966B0D"/>
  </w:style>
  <w:style w:type="paragraph" w:customStyle="1" w:styleId="P1WParty1Website-Sprintlaw">
    <w:name w:val="[P1W] Party 1 Website - Sprintlaw"/>
    <w:basedOn w:val="P1AParty1Address-Sprintlaw"/>
    <w:link w:val="P1WParty1Website-SprintlawChar"/>
    <w:uiPriority w:val="31"/>
    <w:rsid w:val="00B1259A"/>
  </w:style>
  <w:style w:type="character" w:customStyle="1" w:styleId="P4CNParty4ContactName-SprintlawChar">
    <w:name w:val="[P4CN] Party 4 Contact Name - Sprintlaw Char"/>
    <w:basedOn w:val="TTTableText-SprintlawChar"/>
    <w:link w:val="P4CNParty4ContactName-Sprintlaw"/>
    <w:uiPriority w:val="31"/>
    <w:rsid w:val="001C02E6"/>
  </w:style>
  <w:style w:type="character" w:styleId="CommentReference">
    <w:name w:val="annotation reference"/>
    <w:basedOn w:val="DefaultParagraphFont"/>
    <w:uiPriority w:val="99"/>
    <w:semiHidden/>
    <w:unhideWhenUsed/>
    <w:rsid w:val="00733E4A"/>
    <w:rPr>
      <w:sz w:val="16"/>
      <w:szCs w:val="16"/>
    </w:rPr>
  </w:style>
  <w:style w:type="character" w:customStyle="1" w:styleId="P1WParty1Website-SprintlawChar">
    <w:name w:val="[P1W] Party 1 Website - Sprintlaw Char"/>
    <w:basedOn w:val="TTTableText-SprintlawChar"/>
    <w:link w:val="P1WParty1Website-Sprintlaw"/>
    <w:uiPriority w:val="31"/>
    <w:rsid w:val="00B1259A"/>
  </w:style>
  <w:style w:type="paragraph" w:styleId="CommentText">
    <w:name w:val="annotation text"/>
    <w:basedOn w:val="Normal"/>
    <w:link w:val="CommentTextChar"/>
    <w:uiPriority w:val="99"/>
    <w:unhideWhenUsed/>
    <w:rsid w:val="00733E4A"/>
  </w:style>
  <w:style w:type="character" w:customStyle="1" w:styleId="CommentTextChar">
    <w:name w:val="Comment Text Char"/>
    <w:basedOn w:val="DefaultParagraphFont"/>
    <w:link w:val="CommentText"/>
    <w:uiPriority w:val="99"/>
    <w:rsid w:val="00733E4A"/>
  </w:style>
  <w:style w:type="paragraph" w:styleId="CommentSubject">
    <w:name w:val="annotation subject"/>
    <w:basedOn w:val="CommentText"/>
    <w:next w:val="CommentText"/>
    <w:link w:val="CommentSubjectChar"/>
    <w:uiPriority w:val="99"/>
    <w:semiHidden/>
    <w:unhideWhenUsed/>
    <w:rsid w:val="00733E4A"/>
    <w:rPr>
      <w:b/>
      <w:bCs/>
    </w:rPr>
  </w:style>
  <w:style w:type="character" w:customStyle="1" w:styleId="CommentSubjectChar">
    <w:name w:val="Comment Subject Char"/>
    <w:basedOn w:val="CommentTextChar"/>
    <w:link w:val="CommentSubject"/>
    <w:uiPriority w:val="99"/>
    <w:semiHidden/>
    <w:rsid w:val="00733E4A"/>
    <w:rPr>
      <w:b/>
      <w:bCs/>
    </w:rPr>
  </w:style>
  <w:style w:type="paragraph" w:styleId="BalloonText">
    <w:name w:val="Balloon Text"/>
    <w:basedOn w:val="Normal"/>
    <w:link w:val="BalloonTextChar"/>
    <w:uiPriority w:val="99"/>
    <w:semiHidden/>
    <w:unhideWhenUsed/>
    <w:rsid w:val="00733E4A"/>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E4A"/>
    <w:rPr>
      <w:rFonts w:ascii="Segoe UI" w:hAnsi="Segoe UI" w:cs="Segoe UI"/>
      <w:sz w:val="18"/>
      <w:szCs w:val="18"/>
    </w:rPr>
  </w:style>
  <w:style w:type="paragraph" w:customStyle="1" w:styleId="DOCDDocumentDate-Sprintlaw">
    <w:name w:val="[DOCD] Document Date - Sprintlaw"/>
    <w:basedOn w:val="BTNSBodyTextNoSpacing-Sprintlaw"/>
    <w:link w:val="DOCDDocumentDate-SprintlawChar"/>
    <w:uiPriority w:val="31"/>
    <w:rsid w:val="00DF6BEE"/>
  </w:style>
  <w:style w:type="paragraph" w:customStyle="1" w:styleId="MNMatterNumber-Sprintlaw">
    <w:name w:val="[MN] Matter Number - Sprintlaw"/>
    <w:basedOn w:val="BTNSBodyTextNoSpacing-Sprintlaw"/>
    <w:link w:val="MNMatterNumber-SprintlawChar"/>
    <w:uiPriority w:val="31"/>
    <w:rsid w:val="00DF6BEE"/>
  </w:style>
  <w:style w:type="character" w:customStyle="1" w:styleId="DOCDDocumentDate-SprintlawChar">
    <w:name w:val="[DOCD] Document Date - Sprintlaw Char"/>
    <w:basedOn w:val="BTNSBodyTextNoSpacing-SprintlawChar"/>
    <w:link w:val="DOCDDocumentDate-Sprintlaw"/>
    <w:uiPriority w:val="31"/>
    <w:rsid w:val="00C74823"/>
  </w:style>
  <w:style w:type="paragraph" w:customStyle="1" w:styleId="MDMatterDescription-Sprintlaw">
    <w:name w:val="[MD] Matter Description - Sprintlaw"/>
    <w:basedOn w:val="BTNSBodyTextNoSpacing-Sprintlaw"/>
    <w:link w:val="MDMatterDescription-SprintlawChar"/>
    <w:uiPriority w:val="31"/>
    <w:rsid w:val="00DF6BEE"/>
    <w:rPr>
      <w:b/>
      <w:bCs/>
    </w:rPr>
  </w:style>
  <w:style w:type="character" w:customStyle="1" w:styleId="MNMatterNumber-SprintlawChar">
    <w:name w:val="[MN] Matter Number - Sprintlaw Char"/>
    <w:basedOn w:val="BTNSBodyTextNoSpacing-SprintlawChar"/>
    <w:link w:val="MNMatterNumber-Sprintlaw"/>
    <w:uiPriority w:val="31"/>
    <w:rsid w:val="00C74823"/>
  </w:style>
  <w:style w:type="character" w:customStyle="1" w:styleId="MDMatterDescription-SprintlawChar">
    <w:name w:val="[MD] Matter Description - Sprintlaw Char"/>
    <w:basedOn w:val="BTNSBodyTextNoSpacing-SprintlawChar"/>
    <w:link w:val="MDMatterDescription-Sprintlaw"/>
    <w:uiPriority w:val="31"/>
    <w:rsid w:val="00C74823"/>
    <w:rPr>
      <w:b/>
      <w:bCs/>
    </w:rPr>
  </w:style>
  <w:style w:type="paragraph" w:customStyle="1" w:styleId="PARTPartHeading-Sprintlaw">
    <w:name w:val="[PART] Part Heading - Sprintlaw"/>
    <w:basedOn w:val="TTLHTitleHeading-Sprintlaw"/>
    <w:next w:val="BTBodyText-Sprintlaw"/>
    <w:link w:val="PARTPartHeading-SprintlawChar"/>
    <w:uiPriority w:val="8"/>
    <w:qFormat/>
    <w:rsid w:val="00F455D9"/>
    <w:pPr>
      <w:numPr>
        <w:numId w:val="11"/>
      </w:numPr>
    </w:pPr>
  </w:style>
  <w:style w:type="character" w:customStyle="1" w:styleId="PARTPartHeading-SprintlawChar">
    <w:name w:val="[PART] Part Heading - Sprintlaw Char"/>
    <w:basedOn w:val="TTLHTitleHeading-SprintlawChar"/>
    <w:link w:val="PARTPartHeading-Sprintlaw"/>
    <w:uiPriority w:val="8"/>
    <w:rsid w:val="00F455D9"/>
    <w:rPr>
      <w:b/>
      <w:bCs/>
      <w:szCs w:val="24"/>
    </w:rPr>
  </w:style>
  <w:style w:type="paragraph" w:customStyle="1" w:styleId="THWTableHeadingWhite-Sprintlaw">
    <w:name w:val="[THW] Table Heading White - Sprintlaw"/>
    <w:basedOn w:val="THTableHeading-Sprintlaw"/>
    <w:link w:val="THWTableHeadingWhite-SprintlawChar"/>
    <w:uiPriority w:val="24"/>
    <w:qFormat/>
    <w:rsid w:val="00895DE3"/>
    <w:rPr>
      <w:color w:val="FFFFFF" w:themeColor="background1"/>
    </w:rPr>
  </w:style>
  <w:style w:type="character" w:customStyle="1" w:styleId="THWTableHeadingWhite-SprintlawChar">
    <w:name w:val="[THW] Table Heading White - Sprintlaw Char"/>
    <w:basedOn w:val="THTableHeading-SprintlawChar"/>
    <w:link w:val="THWTableHeadingWhite-Sprintlaw"/>
    <w:uiPriority w:val="24"/>
    <w:rsid w:val="005E2483"/>
    <w:rPr>
      <w:b/>
      <w:bCs/>
      <w:color w:val="FFFFFF" w:themeColor="background1"/>
    </w:rPr>
  </w:style>
  <w:style w:type="paragraph" w:customStyle="1" w:styleId="P1ABCNParty1ABNACN-Sprintlaw">
    <w:name w:val="[P1ABCN] Party 1 ABN ACN - Sprintlaw"/>
    <w:basedOn w:val="TTTableText-Sprintlaw"/>
    <w:link w:val="P1ABCNParty1ABNACN-SprintlawChar"/>
    <w:uiPriority w:val="31"/>
    <w:rsid w:val="007D7946"/>
  </w:style>
  <w:style w:type="paragraph" w:customStyle="1" w:styleId="P2ABCNParty2ABNACN-Sprintlaw">
    <w:name w:val="[P2ABCN] Party 2 ABN ACN - Sprintlaw"/>
    <w:basedOn w:val="TTTableText-Sprintlaw"/>
    <w:link w:val="P2ABCNParty2ABNACN-SprintlawChar"/>
    <w:uiPriority w:val="31"/>
    <w:rsid w:val="007D7946"/>
  </w:style>
  <w:style w:type="character" w:customStyle="1" w:styleId="P1ABCNParty1ABNACN-SprintlawChar">
    <w:name w:val="[P1ABCN] Party 1 ABN ACN - Sprintlaw Char"/>
    <w:basedOn w:val="TTTableText-SprintlawChar"/>
    <w:link w:val="P1ABCNParty1ABNACN-Sprintlaw"/>
    <w:uiPriority w:val="31"/>
    <w:rsid w:val="00AD1407"/>
  </w:style>
  <w:style w:type="paragraph" w:customStyle="1" w:styleId="P3ABCNParty3ABNACN-Sprintlaw">
    <w:name w:val="[P3ABCN] Party 3 ABN ACN - Sprintlaw"/>
    <w:basedOn w:val="TTTableText-Sprintlaw"/>
    <w:link w:val="P3ABCNParty3ABNACN-SprintlawChar"/>
    <w:uiPriority w:val="31"/>
    <w:rsid w:val="007D7946"/>
  </w:style>
  <w:style w:type="character" w:customStyle="1" w:styleId="P2ABCNParty2ABNACN-SprintlawChar">
    <w:name w:val="[P2ABCN] Party 2 ABN ACN - Sprintlaw Char"/>
    <w:basedOn w:val="TTTableText-SprintlawChar"/>
    <w:link w:val="P2ABCNParty2ABNACN-Sprintlaw"/>
    <w:uiPriority w:val="31"/>
    <w:rsid w:val="00AD1407"/>
  </w:style>
  <w:style w:type="paragraph" w:customStyle="1" w:styleId="P4ABCNParty4ABNACN-Sprintlaw">
    <w:name w:val="[P4ABCN] Party 4 ABN ACN - Sprintlaw"/>
    <w:basedOn w:val="TTTableText-Sprintlaw"/>
    <w:link w:val="P4ABCNParty4ABNACN-SprintlawChar"/>
    <w:uiPriority w:val="31"/>
    <w:rsid w:val="007D7946"/>
  </w:style>
  <w:style w:type="character" w:customStyle="1" w:styleId="P3ABCNParty3ABNACN-SprintlawChar">
    <w:name w:val="[P3ABCN] Party 3 ABN ACN - Sprintlaw Char"/>
    <w:basedOn w:val="TTTableText-SprintlawChar"/>
    <w:link w:val="P3ABCNParty3ABNACN-Sprintlaw"/>
    <w:uiPriority w:val="31"/>
    <w:rsid w:val="00AD1407"/>
  </w:style>
  <w:style w:type="character" w:customStyle="1" w:styleId="P4ABCNParty4ABNACN-SprintlawChar">
    <w:name w:val="[P4ABCN] Party 4 ABN ACN - Sprintlaw Char"/>
    <w:basedOn w:val="TTTableText-SprintlawChar"/>
    <w:link w:val="P4ABCNParty4ABNACN-Sprintlaw"/>
    <w:uiPriority w:val="31"/>
    <w:rsid w:val="00AD1407"/>
  </w:style>
  <w:style w:type="paragraph" w:styleId="Revision">
    <w:name w:val="Revision"/>
    <w:hidden/>
    <w:uiPriority w:val="99"/>
    <w:semiHidden/>
    <w:rsid w:val="00857D5E"/>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41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www.luxeminute.com.au/privacy-policy" TargetMode="Externa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luxeminute.com.au/"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printlaw.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ha%20Kumar\AppData\Local\Temp\Templafy\WordVsto\P0031%20-%20Marketplace%20Terms%20_%20Conditions.dotx" TargetMode="External"/></Relationships>
</file>

<file path=word/theme/theme1.xml><?xml version="1.0" encoding="utf-8"?>
<a:theme xmlns:a="http://schemas.openxmlformats.org/drawingml/2006/main" name="Office Theme">
  <a:themeElements>
    <a:clrScheme name="Sprintlaw">
      <a:dk1>
        <a:sysClr val="windowText" lastClr="000000"/>
      </a:dk1>
      <a:lt1>
        <a:sysClr val="window" lastClr="FFFFFF"/>
      </a:lt1>
      <a:dk2>
        <a:srgbClr val="1E1E1E"/>
      </a:dk2>
      <a:lt2>
        <a:srgbClr val="F3F3F3"/>
      </a:lt2>
      <a:accent1>
        <a:srgbClr val="17C0B9"/>
      </a:accent1>
      <a:accent2>
        <a:srgbClr val="3DA5C6"/>
      </a:accent2>
      <a:accent3>
        <a:srgbClr val="F4B573"/>
      </a:accent3>
      <a:accent4>
        <a:srgbClr val="564261"/>
      </a:accent4>
      <a:accent5>
        <a:srgbClr val="08403E"/>
      </a:accent5>
      <a:accent6>
        <a:srgbClr val="FFC000"/>
      </a:accent6>
      <a:hlink>
        <a:srgbClr val="17C0B9"/>
      </a:hlink>
      <a:folHlink>
        <a:srgbClr val="17C0B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formDataEntries":[]}]]></TemplafyFormConfiguration>
</file>

<file path=customXml/item3.xml><?xml version="1.0" encoding="utf-8"?>
<TemplafyTemplateConfiguration><![CDATA[{"elementsMetadata":[],"transformationConfigurations":[],"isBaseTemplate":false,"templateName":"P0031 - Marketplace Terms & Conditions","templateDescription":"A marketplace T&Cs for a platform where users can source services. It is split into three parts (for Users, for Service Providers and for Customers). Note - there is another marketplace T&Cs specific to goods (P0106).","enableDocumentContentUpdater":false,"version":"2.0"}]]></TemplafyTemplateConfiguration>
</file>

<file path=customXml/item4.xml><?xml version="1.0" encoding="utf-8"?>
<donna xmlns="http://schemas.donna.legal/vsto/settings">
  <donna__document__id xmlns="" val="NjBhYTY3YmM5YjE0ODA2ZmZkYjRkZWI4"/>
</donn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C292691B947A9D488299AA7C5229641A" ma:contentTypeVersion="4" ma:contentTypeDescription="Create a new document." ma:contentTypeScope="" ma:versionID="aadec8255701f7b3ec43fd084270fc7a">
  <xsd:schema xmlns:xsd="http://www.w3.org/2001/XMLSchema" xmlns:xs="http://www.w3.org/2001/XMLSchema" xmlns:p="http://schemas.microsoft.com/office/2006/metadata/properties" xmlns:ns3="dd1ec24b-4bdb-48bd-b63b-9b62a1d4cbd7" targetNamespace="http://schemas.microsoft.com/office/2006/metadata/properties" ma:root="true" ma:fieldsID="229dc202a532de71d5eddf0c3ebd035a" ns3:_="">
    <xsd:import namespace="dd1ec24b-4bdb-48bd-b63b-9b62a1d4cb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1ec24b-4bdb-48bd-b63b-9b62a1d4c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58A2F-F7D3-4842-AD0D-8CEC46C5332B}">
  <ds:schemaRefs>
    <ds:schemaRef ds:uri="http://schemas.openxmlformats.org/officeDocument/2006/bibliography"/>
  </ds:schemaRefs>
</ds:datastoreItem>
</file>

<file path=customXml/itemProps2.xml><?xml version="1.0" encoding="utf-8"?>
<ds:datastoreItem xmlns:ds="http://schemas.openxmlformats.org/officeDocument/2006/customXml" ds:itemID="{A1B1CF12-ACE4-4D89-AA85-2134A8D8F9F8}">
  <ds:schemaRefs/>
</ds:datastoreItem>
</file>

<file path=customXml/itemProps3.xml><?xml version="1.0" encoding="utf-8"?>
<ds:datastoreItem xmlns:ds="http://schemas.openxmlformats.org/officeDocument/2006/customXml" ds:itemID="{CC46746A-03A4-45B7-8334-6D60980F3AFE}">
  <ds:schemaRefs/>
</ds:datastoreItem>
</file>

<file path=customXml/itemProps4.xml><?xml version="1.0" encoding="utf-8"?>
<ds:datastoreItem xmlns:ds="http://schemas.openxmlformats.org/officeDocument/2006/customXml" ds:itemID="{3891D6F5-0FC5-4D9D-B7C4-03963D10E571}">
  <ds:schemaRefs>
    <ds:schemaRef ds:uri="http://schemas.donna.legal/vsto/settings"/>
    <ds:schemaRef ds:uri=""/>
  </ds:schemaRefs>
</ds:datastoreItem>
</file>

<file path=customXml/itemProps5.xml><?xml version="1.0" encoding="utf-8"?>
<ds:datastoreItem xmlns:ds="http://schemas.openxmlformats.org/officeDocument/2006/customXml" ds:itemID="{C245E612-816F-4F73-817F-E04256104204}">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6F25E154-F34B-48CB-97A8-6C50A8F89336}">
  <ds:schemaRefs>
    <ds:schemaRef ds:uri="http://schemas.microsoft.com/sharepoint/v3/contenttype/forms"/>
  </ds:schemaRefs>
</ds:datastoreItem>
</file>

<file path=customXml/itemProps7.xml><?xml version="1.0" encoding="utf-8"?>
<ds:datastoreItem xmlns:ds="http://schemas.openxmlformats.org/officeDocument/2006/customXml" ds:itemID="{4200F238-5ED8-4994-AD18-C68E05A4C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1ec24b-4bdb-48bd-b63b-9b62a1d4c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C:\Users\Esha Kumar\AppData\Local\Temp\Templafy\WordVsto\P0031 - Marketplace Terms _ Conditions.dotx</Template>
  <TotalTime>2</TotalTime>
  <Pages>13</Pages>
  <Words>6622</Words>
  <Characters>35367</Characters>
  <Application>Microsoft Office Word</Application>
  <DocSecurity>0</DocSecurity>
  <Lines>599</Lines>
  <Paragraphs>289</Paragraphs>
  <ScaleCrop>false</ScaleCrop>
  <HeadingPairs>
    <vt:vector size="2" baseType="variant">
      <vt:variant>
        <vt:lpstr>Title</vt:lpstr>
      </vt:variant>
      <vt:variant>
        <vt:i4>1</vt:i4>
      </vt:variant>
    </vt:vector>
  </HeadingPairs>
  <TitlesOfParts>
    <vt:vector size="1" baseType="lpstr">
      <vt:lpstr/>
    </vt:vector>
  </TitlesOfParts>
  <Company>Sprintlaw</Company>
  <LinksUpToDate>false</LinksUpToDate>
  <CharactersWithSpaces>41700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Sprintlaw</dc:creator>
  <cp:keywords/>
  <dc:description/>
  <cp:lastModifiedBy>Sprintlaw Lawyer</cp:lastModifiedBy>
  <cp:revision>3</cp:revision>
  <cp:lastPrinted>2021-12-16T04:23:00Z</cp:lastPrinted>
  <dcterms:created xsi:type="dcterms:W3CDTF">2026-10-13T00:23:00Z</dcterms:created>
  <dcterms:modified xsi:type="dcterms:W3CDTF">2026-10-13T00:27:00Z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sprintlaw</vt:lpwstr>
  </property>
  <property fmtid="{D5CDD505-2E9C-101B-9397-08002B2CF9AE}" pid="3" name="TemplafyTemplateId">
    <vt:lpwstr>637605763070897733</vt:lpwstr>
  </property>
  <property fmtid="{D5CDD505-2E9C-101B-9397-08002B2CF9AE}" pid="4" name="TemplafyUserProfileId">
    <vt:lpwstr>637623516886156797</vt:lpwstr>
  </property>
  <property fmtid="{D5CDD505-2E9C-101B-9397-08002B2CF9AE}" pid="5" name="TemplafyFromBlank">
    <vt:bool>false</vt:bool>
  </property>
  <property fmtid="{D5CDD505-2E9C-101B-9397-08002B2CF9AE}" pid="6" name="ContentTypeId">
    <vt:lpwstr>0x010100C292691B947A9D488299AA7C5229641A</vt:lpwstr>
  </property>
</Properties>
</file>